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357" w:rsidRDefault="000717CE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6177280</wp:posOffset>
                </wp:positionH>
                <wp:positionV relativeFrom="paragraph">
                  <wp:posOffset>544830</wp:posOffset>
                </wp:positionV>
                <wp:extent cx="554355" cy="97155"/>
                <wp:effectExtent l="0" t="0" r="2540" b="0"/>
                <wp:wrapNone/>
                <wp:docPr id="110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" cy="971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1BCF8" id="Rectangle 282" o:spid="_x0000_s1026" style="position:absolute;margin-left:486.4pt;margin-top:42.9pt;width:43.65pt;height:7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" fillcolor="#548dd4 [1951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6177280</wp:posOffset>
                </wp:positionH>
                <wp:positionV relativeFrom="paragraph">
                  <wp:posOffset>720090</wp:posOffset>
                </wp:positionV>
                <wp:extent cx="680720" cy="97155"/>
                <wp:effectExtent l="0" t="3810" r="0" b="3810"/>
                <wp:wrapNone/>
                <wp:docPr id="109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97155"/>
                        </a:xfrm>
                        <a:prstGeom prst="flowChart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29F1A" id="_x0000_t109" coordsize="21600,21600" o:spt="109" path="m,l,21600r21600,l21600,xe">
                <v:stroke joinstyle="miter"/>
                <v:path gradientshapeok="t" o:connecttype="rect"/>
              </v:shapetype>
              <v:shape id="AutoShape 281" o:spid="_x0000_s1026" type="#_x0000_t109" style="position:absolute;margin-left:486.4pt;margin-top:56.7pt;width:53.6pt;height:7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" fillcolor="#548dd4 [1951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2900680</wp:posOffset>
                </wp:positionH>
                <wp:positionV relativeFrom="page">
                  <wp:posOffset>1428750</wp:posOffset>
                </wp:positionV>
                <wp:extent cx="4414520" cy="654685"/>
                <wp:effectExtent l="5080" t="7620" r="0" b="4445"/>
                <wp:wrapNone/>
                <wp:docPr id="108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4520" cy="6546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  <a:alpha val="78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59A1" w:rsidRDefault="00960FF8" w:rsidP="00960FF8">
                            <w:pPr>
                              <w:pStyle w:val="9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Газета МБОУ «Гимназия №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 г.Буинска РТ</w:t>
                            </w:r>
                            <w:r w:rsidRP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960FF8" w:rsidRPr="00960FF8" w:rsidRDefault="00125ECE" w:rsidP="00960FF8">
                            <w:pPr>
                              <w:pStyle w:val="9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№ 5</w:t>
                            </w:r>
                            <w:r w:rsid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Март</w:t>
                            </w:r>
                            <w:r w:rsid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60FF8" w:rsidRP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2019г.</w:t>
                            </w:r>
                          </w:p>
                          <w:p w:rsidR="00960FF8" w:rsidRPr="00960FF8" w:rsidRDefault="00960FF8" w:rsidP="00960FF8"/>
                          <w:p w:rsidR="00960FF8" w:rsidRPr="00960FF8" w:rsidRDefault="00960FF8" w:rsidP="00960F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2" o:spid="_x0000_s1026" type="#_x0000_t202" style="position:absolute;margin-left:228.4pt;margin-top:112.5pt;width:347.6pt;height:51.5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" fillcolor="#fabf8f [1945]" stroked="f">
                <v:fill opacity="51143f"/>
                <v:textbox inset="0,0,0,0">
                  <w:txbxContent>
                    <w:p w:rsidR="000159A1" w:rsidRDefault="00960FF8" w:rsidP="00960FF8">
                      <w:pPr>
                        <w:pStyle w:val="9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Газета МБОУ «Гимназия №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 г.Буинска РТ</w:t>
                      </w:r>
                      <w:r w:rsidRP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:rsidR="00960FF8" w:rsidRPr="00960FF8" w:rsidRDefault="00125ECE" w:rsidP="00960FF8">
                      <w:pPr>
                        <w:pStyle w:val="9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№ 5</w:t>
                      </w:r>
                      <w:r w:rsid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Март</w:t>
                      </w:r>
                      <w:r w:rsid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960FF8" w:rsidRP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2019г.</w:t>
                      </w:r>
                    </w:p>
                    <w:p w:rsidR="00960FF8" w:rsidRPr="00960FF8" w:rsidRDefault="00960FF8" w:rsidP="00960FF8"/>
                    <w:p w:rsidR="00960FF8" w:rsidRPr="00960FF8" w:rsidRDefault="00960FF8" w:rsidP="00960FF8"/>
                  </w:txbxContent>
                </v:textbox>
                <w10:wrap anchorx="page" anchory="page"/>
              </v:shape>
            </w:pict>
          </mc:Fallback>
        </mc:AlternateContent>
      </w:r>
      <w:r w:rsidR="00960FF8">
        <w:rPr>
          <w:noProof/>
        </w:rPr>
        <w:drawing>
          <wp:inline distT="0" distB="0" distL="0" distR="0" wp14:anchorId="20F2701F" wp14:editId="0FC41999">
            <wp:extent cx="3648075" cy="838200"/>
            <wp:effectExtent l="0" t="0" r="0" b="0"/>
            <wp:docPr id="5" name="Рисунок 5" descr="https://png.pngtree.com/element_origin_min_pic/16/06/19/225766b11f223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ng.pngtree.com/element_origin_min_pic/16/06/19/225766b11f2232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228600</wp:posOffset>
                </wp:positionV>
                <wp:extent cx="3314700" cy="1152525"/>
                <wp:effectExtent l="0" t="0" r="0" b="1905"/>
                <wp:wrapNone/>
                <wp:docPr id="10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BB1" w:rsidRPr="005F443B" w:rsidRDefault="005F443B" w:rsidP="005F443B">
                            <w:pPr>
                              <w:pStyle w:val="4"/>
                              <w:rPr>
                                <w:sz w:val="160"/>
                                <w:szCs w:val="160"/>
                              </w:rPr>
                            </w:pPr>
                            <w:r w:rsidRPr="005F443B">
                              <w:rPr>
                                <w:sz w:val="160"/>
                                <w:szCs w:val="160"/>
                              </w:rPr>
                              <w:t xml:space="preserve">WEST  </w:t>
                            </w:r>
                          </w:p>
                          <w:p w:rsidR="00136E72" w:rsidRPr="004F7BB1" w:rsidRDefault="00136E72" w:rsidP="004F7BB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margin-left:324pt;margin-top:18pt;width:261pt;height:90.75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" filled="f" stroked="f" strokecolor="white">
                <v:textbox inset="0,0,0,0">
                  <w:txbxContent>
                    <w:p w:rsidR="004F7BB1" w:rsidRPr="005F443B" w:rsidRDefault="005F443B" w:rsidP="005F443B">
                      <w:pPr>
                        <w:pStyle w:val="4"/>
                        <w:rPr>
                          <w:sz w:val="160"/>
                          <w:szCs w:val="160"/>
                        </w:rPr>
                      </w:pPr>
                      <w:r w:rsidRPr="005F443B">
                        <w:rPr>
                          <w:sz w:val="160"/>
                          <w:szCs w:val="160"/>
                        </w:rPr>
                        <w:t xml:space="preserve">WEST  </w:t>
                      </w:r>
                    </w:p>
                    <w:p w:rsidR="00136E72" w:rsidRPr="004F7BB1" w:rsidRDefault="00136E72" w:rsidP="004F7BB1"/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0717C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40AD80" wp14:editId="104CBB6E">
                <wp:simplePos x="0" y="0"/>
                <wp:positionH relativeFrom="page">
                  <wp:posOffset>5525135</wp:posOffset>
                </wp:positionH>
                <wp:positionV relativeFrom="page">
                  <wp:posOffset>2314575</wp:posOffset>
                </wp:positionV>
                <wp:extent cx="1790065" cy="6818630"/>
                <wp:effectExtent l="635" t="0" r="0" b="3175"/>
                <wp:wrapNone/>
                <wp:docPr id="10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681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43C" w:rsidRDefault="0071343C" w:rsidP="007429B4">
                            <w:pPr>
                              <w:pStyle w:val="QuoteText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7429B4" w:rsidRDefault="00E76928" w:rsidP="007429B4">
                            <w:pPr>
                              <w:pStyle w:val="QuoteText"/>
                              <w:rPr>
                                <w:sz w:val="44"/>
                                <w:szCs w:val="44"/>
                              </w:rPr>
                            </w:pPr>
                            <w:r w:rsidRPr="0071343C">
                              <w:rPr>
                                <w:sz w:val="44"/>
                                <w:szCs w:val="44"/>
                              </w:rPr>
                              <w:t>В нашем выпуске:</w:t>
                            </w:r>
                          </w:p>
                          <w:p w:rsidR="00D77B92" w:rsidRPr="0071343C" w:rsidRDefault="00D77B92" w:rsidP="007429B4">
                            <w:pPr>
                              <w:pStyle w:val="QuoteText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7429B4" w:rsidRDefault="00E76928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  <w:r w:rsidRPr="0071343C">
                              <w:rPr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AD6881">
                              <w:rPr>
                                <w:sz w:val="32"/>
                                <w:szCs w:val="32"/>
                              </w:rPr>
                              <w:t>8 Марта – Международный женский день</w:t>
                            </w:r>
                            <w:r w:rsidR="007429B4" w:rsidRPr="0071343C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E57329" w:rsidRDefault="00E57329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E57329" w:rsidRDefault="00E57329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- О чем мечтаешь, учитель?</w:t>
                            </w:r>
                          </w:p>
                          <w:p w:rsidR="00D77B92" w:rsidRPr="0071343C" w:rsidRDefault="00D77B92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7429B4" w:rsidRDefault="007429B4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  <w:r w:rsidRPr="0071343C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="00AD6881">
                              <w:rPr>
                                <w:sz w:val="32"/>
                                <w:szCs w:val="32"/>
                              </w:rPr>
                              <w:t>Знакомьтесь: Президент Гимназии № 5</w:t>
                            </w:r>
                            <w:r w:rsidRPr="0071343C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D77B92" w:rsidRPr="0071343C" w:rsidRDefault="00D77B92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4F7BB1" w:rsidRDefault="00AD6881" w:rsidP="00AD5322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AD5322">
                              <w:rPr>
                                <w:sz w:val="32"/>
                                <w:szCs w:val="32"/>
                              </w:rPr>
                              <w:t>Школьные новости</w:t>
                            </w:r>
                          </w:p>
                          <w:p w:rsidR="00AD5322" w:rsidRDefault="00AD5322" w:rsidP="00AD5322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AD5322" w:rsidRDefault="00AD5322" w:rsidP="00AD5322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- 1 Апреля-</w:t>
                            </w:r>
                          </w:p>
                          <w:p w:rsidR="00AD5322" w:rsidRPr="00AD5322" w:rsidRDefault="00AD5322" w:rsidP="00AD5322">
                            <w:pPr>
                              <w:pStyle w:val="QuoteText"/>
                              <w:spacing w:after="0"/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День смеха и не только</w:t>
                            </w:r>
                          </w:p>
                          <w:p w:rsidR="00136E72" w:rsidRPr="004F7BB1" w:rsidRDefault="00136E72" w:rsidP="004F7BB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0AD80" id="Text Box 35" o:spid="_x0000_s1028" type="#_x0000_t202" style="position:absolute;margin-left:435.05pt;margin-top:182.25pt;width:140.95pt;height:536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lNftAIAALQ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" filled="f" stroked="f">
                <v:textbox inset="0,0,0,0">
                  <w:txbxContent>
                    <w:p w:rsidR="0071343C" w:rsidRDefault="0071343C" w:rsidP="007429B4">
                      <w:pPr>
                        <w:pStyle w:val="QuoteText"/>
                        <w:rPr>
                          <w:sz w:val="44"/>
                          <w:szCs w:val="44"/>
                        </w:rPr>
                      </w:pPr>
                    </w:p>
                    <w:p w:rsidR="007429B4" w:rsidRDefault="00E76928" w:rsidP="007429B4">
                      <w:pPr>
                        <w:pStyle w:val="QuoteText"/>
                        <w:rPr>
                          <w:sz w:val="44"/>
                          <w:szCs w:val="44"/>
                        </w:rPr>
                      </w:pPr>
                      <w:r w:rsidRPr="0071343C">
                        <w:rPr>
                          <w:sz w:val="44"/>
                          <w:szCs w:val="44"/>
                        </w:rPr>
                        <w:t>В нашем выпуске:</w:t>
                      </w:r>
                    </w:p>
                    <w:p w:rsidR="00D77B92" w:rsidRPr="0071343C" w:rsidRDefault="00D77B92" w:rsidP="007429B4">
                      <w:pPr>
                        <w:pStyle w:val="QuoteText"/>
                        <w:rPr>
                          <w:sz w:val="44"/>
                          <w:szCs w:val="44"/>
                        </w:rPr>
                      </w:pPr>
                    </w:p>
                    <w:p w:rsidR="007429B4" w:rsidRDefault="00E76928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  <w:r w:rsidRPr="0071343C">
                        <w:rPr>
                          <w:sz w:val="32"/>
                          <w:szCs w:val="32"/>
                        </w:rPr>
                        <w:t xml:space="preserve">- </w:t>
                      </w:r>
                      <w:r w:rsidR="00AD6881">
                        <w:rPr>
                          <w:sz w:val="32"/>
                          <w:szCs w:val="32"/>
                        </w:rPr>
                        <w:t>8 Марта – Международный женский день</w:t>
                      </w:r>
                      <w:r w:rsidR="007429B4" w:rsidRPr="0071343C"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E57329" w:rsidRDefault="00E57329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</w:p>
                    <w:p w:rsidR="00E57329" w:rsidRDefault="00E57329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- О чем мечтаешь, учитель?</w:t>
                      </w:r>
                    </w:p>
                    <w:p w:rsidR="00D77B92" w:rsidRPr="0071343C" w:rsidRDefault="00D77B92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</w:p>
                    <w:p w:rsidR="007429B4" w:rsidRDefault="007429B4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  <w:r w:rsidRPr="0071343C">
                        <w:rPr>
                          <w:sz w:val="32"/>
                          <w:szCs w:val="32"/>
                        </w:rPr>
                        <w:t>-</w:t>
                      </w:r>
                      <w:r w:rsidR="00AD6881">
                        <w:rPr>
                          <w:sz w:val="32"/>
                          <w:szCs w:val="32"/>
                        </w:rPr>
                        <w:t>Знакомьтесь: Президент Гимназии № 5</w:t>
                      </w:r>
                      <w:r w:rsidRPr="0071343C"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D77B92" w:rsidRPr="0071343C" w:rsidRDefault="00D77B92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</w:p>
                    <w:p w:rsidR="004F7BB1" w:rsidRDefault="00AD6881" w:rsidP="00AD5322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- </w:t>
                      </w:r>
                      <w:r w:rsidR="00AD5322">
                        <w:rPr>
                          <w:sz w:val="32"/>
                          <w:szCs w:val="32"/>
                        </w:rPr>
                        <w:t>Школьные новости</w:t>
                      </w:r>
                    </w:p>
                    <w:p w:rsidR="00AD5322" w:rsidRDefault="00AD5322" w:rsidP="00AD5322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</w:p>
                    <w:p w:rsidR="00AD5322" w:rsidRDefault="00AD5322" w:rsidP="00AD5322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- 1 Апреля-</w:t>
                      </w:r>
                    </w:p>
                    <w:p w:rsidR="00AD5322" w:rsidRPr="00AD5322" w:rsidRDefault="00AD5322" w:rsidP="00AD5322">
                      <w:pPr>
                        <w:pStyle w:val="QuoteText"/>
                        <w:spacing w:after="0"/>
                      </w:pPr>
                      <w:r>
                        <w:rPr>
                          <w:sz w:val="32"/>
                          <w:szCs w:val="32"/>
                        </w:rPr>
                        <w:t>День смеха и не только</w:t>
                      </w:r>
                    </w:p>
                    <w:p w:rsidR="00136E72" w:rsidRPr="004F7BB1" w:rsidRDefault="00136E72" w:rsidP="004F7BB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6ABF19B7" wp14:editId="404A6882">
                <wp:simplePos x="0" y="0"/>
                <wp:positionH relativeFrom="page">
                  <wp:posOffset>5360035</wp:posOffset>
                </wp:positionH>
                <wp:positionV relativeFrom="page">
                  <wp:posOffset>2404745</wp:posOffset>
                </wp:positionV>
                <wp:extent cx="2069465" cy="7082155"/>
                <wp:effectExtent l="6985" t="2540" r="0" b="1905"/>
                <wp:wrapNone/>
                <wp:docPr id="105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9465" cy="708215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50F" w:rsidRDefault="00727F5F" w:rsidP="00AB0530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F19B7" id="Text Box 181" o:spid="_x0000_s1029" type="#_x0000_t202" style="position:absolute;margin-left:422.05pt;margin-top:189.35pt;width:162.95pt;height:557.65pt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" fillcolor="#036" stroked="f">
                <v:fill opacity="13107f"/>
                <v:textbox inset="0,0,0,0">
                  <w:txbxContent>
                    <w:p w:rsidR="0031150F" w:rsidRDefault="00727F5F" w:rsidP="00AB0530">
                      <w: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0FF8">
        <w:rPr>
          <w:noProof/>
        </w:rPr>
        <w:drawing>
          <wp:inline distT="0" distB="0" distL="0" distR="0" wp14:anchorId="4CC3FC4F" wp14:editId="15B33A25">
            <wp:extent cx="2324911" cy="719847"/>
            <wp:effectExtent l="0" t="0" r="0" b="0"/>
            <wp:docPr id="6" name="Рисунок 6" descr="https://st.depositphotos.com/1059926/2038/i/950/depositphotos_20380463-stock-photo-book-globe-and-pencils-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.depositphotos.com/1059926/2038/i/950/depositphotos_20380463-stock-photo-book-globe-and-pencils-o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8" t="14286" r="8642" b="10888"/>
                    <a:stretch/>
                  </pic:blipFill>
                  <pic:spPr bwMode="auto">
                    <a:xfrm>
                      <a:off x="0" y="0"/>
                      <a:ext cx="2327645" cy="7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E72" w:rsidRDefault="00EE4A56">
      <w:r>
        <w:rPr>
          <w:noProof/>
        </w:rPr>
        <mc:AlternateContent>
          <mc:Choice Requires="wps">
            <w:drawing>
              <wp:anchor distT="0" distB="0" distL="114300" distR="114300" simplePos="0" relativeHeight="251706879" behindDoc="0" locked="0" layoutInCell="1" allowOverlap="1" wp14:anchorId="1C6B2BC9" wp14:editId="567B7637">
                <wp:simplePos x="0" y="0"/>
                <wp:positionH relativeFrom="column">
                  <wp:posOffset>1894114</wp:posOffset>
                </wp:positionH>
                <wp:positionV relativeFrom="paragraph">
                  <wp:posOffset>1630771</wp:posOffset>
                </wp:positionV>
                <wp:extent cx="2633345" cy="3048000"/>
                <wp:effectExtent l="57150" t="38100" r="71755" b="952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345" cy="3048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49D" w:rsidRPr="008B6F26" w:rsidRDefault="00C3749D" w:rsidP="00C05A51">
                            <w:pPr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B6F26">
                              <w:rPr>
                                <w:color w:val="C00000"/>
                                <w:sz w:val="28"/>
                                <w:szCs w:val="28"/>
                              </w:rPr>
                              <w:t xml:space="preserve">Уважаемые учителя, технический персонал, ученицы Гимназии № 5! Поздравляю вас с первым весенним праздником </w:t>
                            </w:r>
                            <w:r w:rsidR="00C05A51" w:rsidRPr="008B6F26">
                              <w:rPr>
                                <w:color w:val="C00000"/>
                                <w:sz w:val="28"/>
                                <w:szCs w:val="28"/>
                              </w:rPr>
                              <w:t>–</w:t>
                            </w:r>
                            <w:r w:rsidRPr="008B6F26">
                              <w:rPr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05A51" w:rsidRPr="008B6F26">
                              <w:rPr>
                                <w:color w:val="C00000"/>
                                <w:sz w:val="28"/>
                                <w:szCs w:val="28"/>
                              </w:rPr>
                              <w:t xml:space="preserve">Международным женским </w:t>
                            </w:r>
                            <w:r w:rsidRPr="008B6F26">
                              <w:rPr>
                                <w:color w:val="C00000"/>
                                <w:sz w:val="28"/>
                                <w:szCs w:val="28"/>
                              </w:rPr>
                              <w:t>Днем 8 Марта! Желаю вам здоровья, спокойствия, благополучия, успехов в работе и в учебе!</w:t>
                            </w:r>
                          </w:p>
                          <w:p w:rsidR="00C3749D" w:rsidRPr="008B6F26" w:rsidRDefault="00C3749D" w:rsidP="00C3749D">
                            <w:pPr>
                              <w:rPr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B6F26">
                              <w:rPr>
                                <w:color w:val="C00000"/>
                                <w:sz w:val="28"/>
                                <w:szCs w:val="28"/>
                              </w:rPr>
                              <w:t>Директор гимназии Фахрутдинов Р.Ф.</w:t>
                            </w:r>
                          </w:p>
                          <w:p w:rsidR="00C3749D" w:rsidRPr="00C3749D" w:rsidRDefault="00C3749D" w:rsidP="00C3749D">
                            <w:pPr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B2BC9" id="Прямоугольник 26" o:spid="_x0000_s1030" style="position:absolute;margin-left:149.15pt;margin-top:128.4pt;width:207.35pt;height:240pt;z-index:251706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3749D" w:rsidRPr="008B6F26" w:rsidRDefault="00C3749D" w:rsidP="00C05A51">
                      <w:pPr>
                        <w:jc w:val="center"/>
                        <w:rPr>
                          <w:color w:val="C00000"/>
                          <w:sz w:val="28"/>
                          <w:szCs w:val="28"/>
                        </w:rPr>
                      </w:pPr>
                      <w:r w:rsidRPr="008B6F26">
                        <w:rPr>
                          <w:color w:val="C00000"/>
                          <w:sz w:val="28"/>
                          <w:szCs w:val="28"/>
                        </w:rPr>
                        <w:t xml:space="preserve">Уважаемые учителя, технический персонал, ученицы Гимназии № 5! Поздравляю вас с первым весенним праздником </w:t>
                      </w:r>
                      <w:r w:rsidR="00C05A51" w:rsidRPr="008B6F26">
                        <w:rPr>
                          <w:color w:val="C00000"/>
                          <w:sz w:val="28"/>
                          <w:szCs w:val="28"/>
                        </w:rPr>
                        <w:t>–</w:t>
                      </w:r>
                      <w:r w:rsidRPr="008B6F26">
                        <w:rPr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="00C05A51" w:rsidRPr="008B6F26">
                        <w:rPr>
                          <w:color w:val="C00000"/>
                          <w:sz w:val="28"/>
                          <w:szCs w:val="28"/>
                        </w:rPr>
                        <w:t xml:space="preserve">Международным женским </w:t>
                      </w:r>
                      <w:r w:rsidRPr="008B6F26">
                        <w:rPr>
                          <w:color w:val="C00000"/>
                          <w:sz w:val="28"/>
                          <w:szCs w:val="28"/>
                        </w:rPr>
                        <w:t>Днем 8 Марта! Желаю вам здоровья, спокойствия, благополучия, успехов в работе и в учебе!</w:t>
                      </w:r>
                    </w:p>
                    <w:p w:rsidR="00C3749D" w:rsidRPr="008B6F26" w:rsidRDefault="00C3749D" w:rsidP="00C3749D">
                      <w:pPr>
                        <w:rPr>
                          <w:color w:val="C00000"/>
                          <w:sz w:val="28"/>
                          <w:szCs w:val="28"/>
                        </w:rPr>
                      </w:pPr>
                      <w:r w:rsidRPr="008B6F26">
                        <w:rPr>
                          <w:color w:val="C00000"/>
                          <w:sz w:val="28"/>
                          <w:szCs w:val="28"/>
                        </w:rPr>
                        <w:t>Директор гимназии Фахрутдинов Р.Ф.</w:t>
                      </w:r>
                    </w:p>
                    <w:p w:rsidR="00C3749D" w:rsidRPr="00C3749D" w:rsidRDefault="00C3749D" w:rsidP="00C3749D">
                      <w:pPr>
                        <w:jc w:val="center"/>
                        <w:rPr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6881">
        <w:rPr>
          <w:noProof/>
        </w:rPr>
        <w:drawing>
          <wp:inline distT="0" distB="0" distL="0" distR="0" wp14:anchorId="78057257" wp14:editId="04005936">
            <wp:extent cx="4666643" cy="1490870"/>
            <wp:effectExtent l="0" t="0" r="635" b="0"/>
            <wp:docPr id="2" name="Рисунок 2" descr="http://www.english-perewod.ru/images/8mart-ip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nglish-perewod.ru/images/8mart-ip-2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71"/>
                    <a:stretch/>
                  </pic:blipFill>
                  <pic:spPr bwMode="auto">
                    <a:xfrm>
                      <a:off x="0" y="0"/>
                      <a:ext cx="4682100" cy="149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E72" w:rsidRDefault="000717CE">
      <w:r>
        <w:rPr>
          <w:noProof/>
        </w:rPr>
        <mc:AlternateContent>
          <mc:Choice Requires="wps">
            <w:drawing>
              <wp:anchor distT="0" distB="0" distL="114300" distR="114300" simplePos="0" relativeHeight="251630079" behindDoc="0" locked="0" layoutInCell="1" allowOverlap="1" wp14:anchorId="6BA04927" wp14:editId="7F23556D">
                <wp:simplePos x="0" y="0"/>
                <wp:positionH relativeFrom="page">
                  <wp:posOffset>424180</wp:posOffset>
                </wp:positionH>
                <wp:positionV relativeFrom="page">
                  <wp:posOffset>3735705</wp:posOffset>
                </wp:positionV>
                <wp:extent cx="4696460" cy="5807075"/>
                <wp:effectExtent l="0" t="0" r="8890" b="3175"/>
                <wp:wrapNone/>
                <wp:docPr id="10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6460" cy="580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6881" w:rsidRDefault="0071343C" w:rsidP="00F569A7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67F4E"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:rsidR="00C3749D" w:rsidRPr="00767F4E" w:rsidRDefault="00211202" w:rsidP="00211202">
                            <w:pPr>
                              <w:pStyle w:val="ArticleHeading"/>
                              <w:spacing w:after="0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7F4BA7" wp14:editId="55861624">
                                  <wp:extent cx="1339092" cy="1785258"/>
                                  <wp:effectExtent l="19050" t="19050" r="13970" b="24765"/>
                                  <wp:docPr id="21" name="Рисунок 21" descr="https://edu.tatar.ru/upload/anketas/4877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edu.tatar.ru/upload/anketas/4877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851" cy="1778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2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767F4E" w:rsidRPr="00767F4E" w:rsidRDefault="00C3749D" w:rsidP="00F569A7">
                            <w:pPr>
                              <w:pStyle w:val="ArticleHeading"/>
                              <w:spacing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t xml:space="preserve">               </w:t>
                            </w:r>
                            <w:r w:rsidRPr="00211202">
                              <w:rPr>
                                <w:noProof/>
                              </w:rPr>
                              <w:drawing>
                                <wp:inline distT="0" distB="0" distL="0" distR="0" wp14:anchorId="362FCFEE" wp14:editId="6348A611">
                                  <wp:extent cx="1161143" cy="1070152"/>
                                  <wp:effectExtent l="0" t="0" r="1270" b="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2740" b="93425" l="3390" r="95763">
                                                        <a14:foregroundMark x1="24576" y1="18082" x2="12994" y2="2740"/>
                                                        <a14:foregroundMark x1="7627" y1="49589" x2="20339" y2="47945"/>
                                                        <a14:foregroundMark x1="20339" y1="47945" x2="25424" y2="56438"/>
                                                        <a14:foregroundMark x1="25424" y1="59726" x2="16384" y2="68493"/>
                                                        <a14:foregroundMark x1="16384" y1="69863" x2="17514" y2="8274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905" r="4153" b="609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2514" cy="10806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7F4E" w:rsidRPr="00767F4E" w:rsidRDefault="00767F4E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67F4E" w:rsidRPr="00767F4E" w:rsidRDefault="00C307A0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3BE907" wp14:editId="187BD001">
                                  <wp:extent cx="4447310" cy="2043541"/>
                                  <wp:effectExtent l="19050" t="19050" r="10795" b="13970"/>
                                  <wp:docPr id="30" name="Рисунок 30" descr="http://900igr.net/datas/okruzhajuschij-mir/Obraz-vesny/0015-015-Uzh-taet-sneg-begut-ruchi-v-okno-povejalo-vesnoju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900igr.net/datas/okruzhajuschij-mir/Obraz-vesny/0015-015-Uzh-taet-sneg-begut-ruchi-v-okno-povejalo-vesnoju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4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50617" cy="2045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accent1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1343C" w:rsidRDefault="0071343C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A84CCB" w:rsidRDefault="00A84CCB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A84CCB" w:rsidRDefault="00A84CCB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A84CCB" w:rsidRDefault="00A84CCB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A84CCB" w:rsidRDefault="00A84CCB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A84CCB" w:rsidRDefault="00A84CCB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A84CCB" w:rsidRDefault="00A84CCB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A84CCB" w:rsidRPr="00767F4E" w:rsidRDefault="00A84CCB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1343C" w:rsidRPr="00767F4E" w:rsidRDefault="0071343C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1343C" w:rsidRPr="00767F4E" w:rsidRDefault="0071343C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04927" id="Text Box 25" o:spid="_x0000_s1031" type="#_x0000_t202" style="position:absolute;margin-left:33.4pt;margin-top:294.15pt;width:369.8pt;height:457.25pt;z-index:2516300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" filled="f" stroked="f">
                <v:textbox inset="0,0,0,0">
                  <w:txbxContent>
                    <w:p w:rsidR="00AD6881" w:rsidRDefault="0071343C" w:rsidP="00F569A7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  <w:r w:rsidRPr="00767F4E">
                        <w:rPr>
                          <w:b w:val="0"/>
                          <w:color w:val="002060"/>
                          <w:sz w:val="24"/>
                          <w:szCs w:val="24"/>
                        </w:rPr>
                        <w:t xml:space="preserve">    </w:t>
                      </w:r>
                    </w:p>
                    <w:p w:rsidR="00C3749D" w:rsidRPr="00767F4E" w:rsidRDefault="00211202" w:rsidP="00211202">
                      <w:pPr>
                        <w:pStyle w:val="ArticleHeading"/>
                        <w:spacing w:after="0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7F4BA7" wp14:editId="55861624">
                            <wp:extent cx="1339092" cy="1785258"/>
                            <wp:effectExtent l="19050" t="19050" r="13970" b="24765"/>
                            <wp:docPr id="21" name="Рисунок 21" descr="https://edu.tatar.ru/upload/anketas/4877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edu.tatar.ru/upload/anketas/4877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851" cy="1778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2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 w:val="0"/>
                          <w:color w:val="002060"/>
                          <w:sz w:val="24"/>
                          <w:szCs w:val="24"/>
                        </w:rPr>
                        <w:t xml:space="preserve">   </w:t>
                      </w:r>
                    </w:p>
                    <w:p w:rsidR="00767F4E" w:rsidRPr="00767F4E" w:rsidRDefault="00C3749D" w:rsidP="00F569A7">
                      <w:pPr>
                        <w:pStyle w:val="ArticleHeading"/>
                        <w:spacing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  <w:r>
                        <w:t xml:space="preserve">               </w:t>
                      </w:r>
                      <w:r w:rsidRPr="00211202">
                        <w:rPr>
                          <w:noProof/>
                        </w:rPr>
                        <w:drawing>
                          <wp:inline distT="0" distB="0" distL="0" distR="0" wp14:anchorId="362FCFEE" wp14:editId="6348A611">
                            <wp:extent cx="1161143" cy="1070152"/>
                            <wp:effectExtent l="0" t="0" r="1270" b="0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">
                                              <a14:imgEffect>
                                                <a14:backgroundRemoval t="2740" b="93425" l="3390" r="95763">
                                                  <a14:foregroundMark x1="24576" y1="18082" x2="12994" y2="2740"/>
                                                  <a14:foregroundMark x1="7627" y1="49589" x2="20339" y2="47945"/>
                                                  <a14:foregroundMark x1="20339" y1="47945" x2="25424" y2="56438"/>
                                                  <a14:foregroundMark x1="25424" y1="59726" x2="16384" y2="68493"/>
                                                  <a14:foregroundMark x1="16384" y1="69863" x2="17514" y2="8274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905" r="4153" b="609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72514" cy="1080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7F4E" w:rsidRPr="00767F4E" w:rsidRDefault="00767F4E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767F4E" w:rsidRPr="00767F4E" w:rsidRDefault="00C307A0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3BE907" wp14:editId="187BD001">
                            <wp:extent cx="4447310" cy="2043541"/>
                            <wp:effectExtent l="19050" t="19050" r="10795" b="13970"/>
                            <wp:docPr id="30" name="Рисунок 30" descr="http://900igr.net/datas/okruzhajuschij-mir/Obraz-vesny/0015-015-Uzh-taet-sneg-begut-ruchi-v-okno-povejalo-vesnoju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900igr.net/datas/okruzhajuschij-mir/Obraz-vesny/0015-015-Uzh-taet-sneg-begut-ruchi-v-okno-povejalo-vesnoju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24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450617" cy="2045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1343C" w:rsidRDefault="0071343C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A84CCB" w:rsidRDefault="00A84CCB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A84CCB" w:rsidRDefault="00A84CCB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A84CCB" w:rsidRDefault="00A84CCB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A84CCB" w:rsidRDefault="00A84CCB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A84CCB" w:rsidRDefault="00A84CCB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A84CCB" w:rsidRDefault="00A84CCB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A84CCB" w:rsidRPr="00767F4E" w:rsidRDefault="00A84CCB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71343C" w:rsidRPr="00767F4E" w:rsidRDefault="0071343C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71343C" w:rsidRPr="00767F4E" w:rsidRDefault="0071343C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Pr="00FB5ACE" w:rsidRDefault="00136E72">
      <w:pPr>
        <w:rPr>
          <w:lang w:val="en-US"/>
        </w:rPr>
      </w:pPr>
    </w:p>
    <w:p w:rsidR="00136E72" w:rsidRDefault="00136E72"/>
    <w:p w:rsidR="00136E72" w:rsidRDefault="00136E72"/>
    <w:p w:rsidR="00136E72" w:rsidRDefault="00136E72"/>
    <w:p w:rsidR="00136E72" w:rsidRDefault="00136E72"/>
    <w:p w:rsidR="003947CA" w:rsidRDefault="003947CA" w:rsidP="003947CA">
      <w:pPr>
        <w:spacing w:after="0"/>
        <w:jc w:val="right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E57329" w:rsidRDefault="003947CA" w:rsidP="003947CA">
      <w:pPr>
        <w:spacing w:after="0"/>
        <w:rPr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947CA">
        <w:rPr>
          <w:noProof/>
          <w:sz w:val="32"/>
          <w:szCs w:val="32"/>
        </w:rPr>
        <w:lastRenderedPageBreak/>
        <w:drawing>
          <wp:anchor distT="0" distB="0" distL="114300" distR="114300" simplePos="0" relativeHeight="251709951" behindDoc="0" locked="0" layoutInCell="1" allowOverlap="1" wp14:anchorId="28344B68" wp14:editId="793DA626">
            <wp:simplePos x="0" y="0"/>
            <wp:positionH relativeFrom="column">
              <wp:posOffset>4001770</wp:posOffset>
            </wp:positionH>
            <wp:positionV relativeFrom="paragraph">
              <wp:posOffset>6985</wp:posOffset>
            </wp:positionV>
            <wp:extent cx="2857500" cy="2194560"/>
            <wp:effectExtent l="0" t="0" r="0" b="0"/>
            <wp:wrapSquare wrapText="bothSides"/>
            <wp:docPr id="9" name="Рисунок 9" descr="https://otvet.imgsmail.ru/download/245354155_6db49935c573a80223f262a414e86cd3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vet.imgsmail.ru/download/245354155_6db49935c573a80223f262a414e86cd3_8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="00E57329">
        <w:rPr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E57329" w:rsidRPr="00E57329">
        <w:rPr>
          <w:b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О чем мечтаешь, учитель?</w:t>
      </w:r>
    </w:p>
    <w:p w:rsidR="003947CA" w:rsidRPr="00FC3785" w:rsidRDefault="003947CA" w:rsidP="003947CA">
      <w:pPr>
        <w:spacing w:after="0"/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Весна – пора пробуждения природы, обновления, вдохновения и расцвета. Это время красоты, чистоты, тепла, света и любви. Весна – время перемен к лучшему в душах и судьбах людей. А еще это время, когда мы мечтаем о… А вот здесь у каждого человека свое продолжение. В дни первого весеннего праздника мы решили узнать, а о чем мечтают наши учителя. </w:t>
      </w:r>
    </w:p>
    <w:p w:rsidR="003947CA" w:rsidRPr="00FC3785" w:rsidRDefault="003947CA" w:rsidP="003947CA">
      <w:pPr>
        <w:spacing w:after="0"/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C3785"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Оказывается, они мечтают не только об уроках и наших тетрадках)</w:t>
      </w:r>
    </w:p>
    <w:p w:rsidR="003947CA" w:rsidRPr="00FC3785" w:rsidRDefault="003947CA" w:rsidP="003947CA">
      <w:pPr>
        <w:spacing w:after="0"/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C3785"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Итак, список мечтаний учителей:</w:t>
      </w:r>
    </w:p>
    <w:p w:rsidR="003947CA" w:rsidRPr="00FC3785" w:rsidRDefault="003947CA" w:rsidP="003947CA">
      <w:pPr>
        <w:spacing w:after="0"/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мечтаю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хорошей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погоде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том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чтобы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мои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близкие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были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здоровы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были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C3785"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рядом</w:t>
      </w:r>
      <w:r w:rsidR="00FC3785"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</w:t>
      </w:r>
    </w:p>
    <w:p w:rsidR="00FC3785" w:rsidRPr="00FC3785" w:rsidRDefault="00FC3785" w:rsidP="003947CA">
      <w:pPr>
        <w:spacing w:after="0"/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крепком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здоровье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</w:t>
      </w:r>
    </w:p>
    <w:p w:rsidR="00FC3785" w:rsidRPr="00FC3785" w:rsidRDefault="00FC3785" w:rsidP="003947CA">
      <w:pPr>
        <w:spacing w:after="0"/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мечтаю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погулять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</w:t>
      </w:r>
    </w:p>
    <w:p w:rsidR="00FC3785" w:rsidRPr="00FC3785" w:rsidRDefault="00FC3785" w:rsidP="003947CA">
      <w:pPr>
        <w:spacing w:after="0"/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Мечтаю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об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отличной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погоде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море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улыбок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хорошем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настроении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хорошем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поведении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моих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учеников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об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их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стремлении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учиться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</w:t>
      </w:r>
    </w:p>
    <w:p w:rsidR="00FC3785" w:rsidRPr="00FC3785" w:rsidRDefault="00FC3785" w:rsidP="003947CA">
      <w:pPr>
        <w:spacing w:after="0"/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хорошей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погоде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</w:t>
      </w:r>
    </w:p>
    <w:p w:rsidR="00FC3785" w:rsidRPr="00FC3785" w:rsidRDefault="00FC3785" w:rsidP="003947CA">
      <w:pPr>
        <w:spacing w:after="0"/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мечтаю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чтобы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родные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мне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люди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были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здоровы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</w:t>
      </w:r>
    </w:p>
    <w:p w:rsidR="00FC3785" w:rsidRPr="00FC3785" w:rsidRDefault="00FC3785" w:rsidP="003947CA">
      <w:pPr>
        <w:spacing w:after="0"/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хочу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хорошей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погоды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FC3785">
        <w:rPr>
          <w:rFonts w:ascii="Comic Sans MS" w:hAnsi="Comic Sans MS" w:cs="Times New Roman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улыбок</w:t>
      </w:r>
      <w:r w:rsidRPr="00FC3785">
        <w:rPr>
          <w:rFonts w:ascii="Comic Sans MS" w:hAnsi="Comic Sans MS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!</w:t>
      </w:r>
    </w:p>
    <w:p w:rsidR="003947CA" w:rsidRDefault="003947CA" w:rsidP="00FC3785">
      <w:pPr>
        <w:spacing w:after="0"/>
        <w:rPr>
          <w:rFonts w:cstheme="minorHAnsi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C3785" w:rsidRDefault="00FC3785" w:rsidP="00FC3785">
      <w:pPr>
        <w:spacing w:after="0"/>
        <w:jc w:val="center"/>
        <w:rPr>
          <w:rFonts w:cstheme="minorHAnsi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Дорогие учителя! От всей души поздравляем вас с праздником и желаем</w:t>
      </w:r>
    </w:p>
    <w:p w:rsidR="00FC3785" w:rsidRDefault="00FC3785" w:rsidP="00FC3785">
      <w:pPr>
        <w:spacing w:after="0"/>
        <w:jc w:val="center"/>
        <w:rPr>
          <w:rFonts w:cstheme="minorHAnsi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исполнения всех ваших желаний!</w:t>
      </w:r>
    </w:p>
    <w:p w:rsidR="004960F2" w:rsidRPr="00FC3785" w:rsidRDefault="004960F2" w:rsidP="00FC3785">
      <w:pPr>
        <w:spacing w:after="0"/>
        <w:jc w:val="center"/>
        <w:rPr>
          <w:b/>
          <w:sz w:val="18"/>
          <w:szCs w:val="1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947CA" w:rsidRDefault="004960F2" w:rsidP="007D6703">
      <w:pPr>
        <w:spacing w:after="0"/>
        <w:jc w:val="center"/>
        <w:rPr>
          <w:noProof/>
        </w:rPr>
      </w:pPr>
      <w:r>
        <w:rPr>
          <w:noProof/>
        </w:rPr>
        <w:t xml:space="preserve"> </w:t>
      </w:r>
      <w:r w:rsidR="00FC3785">
        <w:rPr>
          <w:noProof/>
        </w:rPr>
        <w:drawing>
          <wp:inline distT="0" distB="0" distL="0" distR="0" wp14:anchorId="4E201609" wp14:editId="3FFA39F3">
            <wp:extent cx="3319975" cy="1881962"/>
            <wp:effectExtent l="0" t="0" r="0" b="4445"/>
            <wp:docPr id="3" name="Рисунок 3" descr="https://avatars.mds.yandex.net/get-pdb/27625/3435f124-5bcb-4dde-b66e-88331d43e91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7625/3435f124-5bcb-4dde-b66e-88331d43e91c/s1200?webp=fals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355" cy="1922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60F2" w:rsidRDefault="004960F2" w:rsidP="007D6703">
      <w:pPr>
        <w:spacing w:after="0"/>
        <w:jc w:val="center"/>
        <w:rPr>
          <w:noProof/>
        </w:rPr>
      </w:pPr>
    </w:p>
    <w:p w:rsidR="004960F2" w:rsidRDefault="004960F2" w:rsidP="004960F2">
      <w:pPr>
        <w:spacing w:after="0"/>
        <w:jc w:val="right"/>
        <w:rPr>
          <w:noProof/>
        </w:rPr>
      </w:pPr>
      <w:r>
        <w:rPr>
          <w:noProof/>
        </w:rPr>
        <w:t>Опрос провели ученики 5 А класса</w:t>
      </w:r>
    </w:p>
    <w:p w:rsidR="003947CA" w:rsidRDefault="004960F2" w:rsidP="004960F2">
      <w:pPr>
        <w:spacing w:after="0"/>
        <w:jc w:val="right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t>Валиев Разиль и Хакимов Иршат</w:t>
      </w:r>
    </w:p>
    <w:p w:rsidR="00A84CCB" w:rsidRDefault="007D6703" w:rsidP="007D6703">
      <w:pPr>
        <w:spacing w:after="0"/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D6703">
        <w:rPr>
          <w:noProof/>
          <w:sz w:val="44"/>
          <w:szCs w:val="44"/>
        </w:rPr>
        <w:lastRenderedPageBreak/>
        <w:drawing>
          <wp:anchor distT="0" distB="0" distL="114300" distR="114300" simplePos="0" relativeHeight="251707903" behindDoc="0" locked="0" layoutInCell="1" allowOverlap="1" wp14:anchorId="2F493611" wp14:editId="26ABEBE4">
            <wp:simplePos x="5295900" y="2124075"/>
            <wp:positionH relativeFrom="margin">
              <wp:align>right</wp:align>
            </wp:positionH>
            <wp:positionV relativeFrom="margin">
              <wp:align>top</wp:align>
            </wp:positionV>
            <wp:extent cx="1415415" cy="1421130"/>
            <wp:effectExtent l="247650" t="228600" r="280035" b="293370"/>
            <wp:wrapSquare wrapText="bothSides"/>
            <wp:docPr id="32" name="Рисунок 32" descr="https://pp.userapi.com/c850124/v850124948/d6340/ms_B5MKK7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0124/v850124948/d6340/ms_B5MKK7FQ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6855">
                      <a:off x="0" y="0"/>
                      <a:ext cx="1415415" cy="1421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A56" w:rsidRPr="007D6703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Знакомьтесь: </w:t>
      </w:r>
    </w:p>
    <w:p w:rsidR="00136E72" w:rsidRPr="007D6703" w:rsidRDefault="00EE4A56" w:rsidP="00A84CCB">
      <w:pPr>
        <w:spacing w:after="0"/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D6703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Президент </w:t>
      </w:r>
      <w:r w:rsidR="004960F2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школьного парламента </w:t>
      </w:r>
      <w:r w:rsidRPr="007D6703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Гимназии № 5 –</w:t>
      </w:r>
    </w:p>
    <w:p w:rsidR="00EE4A56" w:rsidRDefault="00EE4A56" w:rsidP="00EE4A56">
      <w:pPr>
        <w:jc w:val="center"/>
        <w:rPr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D6703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Полина Кузьмина</w:t>
      </w:r>
    </w:p>
    <w:p w:rsidR="00DA79F5" w:rsidRDefault="00DA79F5" w:rsidP="007D6703">
      <w:pPr>
        <w:jc w:val="both"/>
        <w:rPr>
          <w:sz w:val="28"/>
          <w:szCs w:val="28"/>
        </w:rPr>
      </w:pPr>
      <w:r>
        <w:t xml:space="preserve">      </w:t>
      </w:r>
      <w:r w:rsidR="007D6703">
        <w:t xml:space="preserve">   </w:t>
      </w:r>
      <w:r w:rsidRPr="00DA79F5">
        <w:rPr>
          <w:sz w:val="28"/>
          <w:szCs w:val="28"/>
        </w:rPr>
        <w:t>19 января  в нашей Гимназии состоялись выборы президента школьного парламента. В результате упорной борьбы</w:t>
      </w:r>
      <w:r>
        <w:rPr>
          <w:sz w:val="28"/>
          <w:szCs w:val="28"/>
        </w:rPr>
        <w:t xml:space="preserve"> Кузьмина Полина, ученица 9 класса, одержала победу. Мы решили </w:t>
      </w:r>
      <w:r w:rsidR="007D6703">
        <w:rPr>
          <w:sz w:val="28"/>
          <w:szCs w:val="28"/>
        </w:rPr>
        <w:t xml:space="preserve">задать Полине несколько вопросов, чтобы </w:t>
      </w:r>
      <w:r>
        <w:rPr>
          <w:sz w:val="28"/>
          <w:szCs w:val="28"/>
        </w:rPr>
        <w:t xml:space="preserve">познакомиться </w:t>
      </w:r>
      <w:r w:rsidR="007D6703">
        <w:rPr>
          <w:sz w:val="28"/>
          <w:szCs w:val="28"/>
        </w:rPr>
        <w:t xml:space="preserve"> поближе,</w:t>
      </w:r>
      <w:r>
        <w:rPr>
          <w:sz w:val="28"/>
          <w:szCs w:val="28"/>
        </w:rPr>
        <w:t xml:space="preserve"> узнать некоторые подробности о ней и ее планах работы в качестве Президента.</w:t>
      </w:r>
    </w:p>
    <w:p w:rsidR="007C725C" w:rsidRDefault="007C725C" w:rsidP="007D6703">
      <w:pPr>
        <w:jc w:val="both"/>
        <w:rPr>
          <w:sz w:val="28"/>
          <w:szCs w:val="28"/>
        </w:rPr>
        <w:sectPr w:rsidR="007C725C" w:rsidSect="00C307A0">
          <w:footerReference w:type="default" r:id="rId18"/>
          <w:pgSz w:w="12240" w:h="15840"/>
          <w:pgMar w:top="720" w:right="720" w:bottom="720" w:left="720" w:header="720" w:footer="720" w:gutter="0"/>
          <w:pgBorders w:offsetFrom="page">
            <w:top w:val="doubleWave" w:sz="6" w:space="24" w:color="0070C0"/>
            <w:left w:val="doubleWave" w:sz="6" w:space="24" w:color="0070C0"/>
            <w:bottom w:val="doubleWave" w:sz="6" w:space="24" w:color="0070C0"/>
            <w:right w:val="doubleWave" w:sz="6" w:space="24" w:color="0070C0"/>
          </w:pgBorders>
          <w:cols w:space="720"/>
          <w:docGrid w:linePitch="360"/>
        </w:sectPr>
      </w:pPr>
    </w:p>
    <w:p w:rsidR="008B6F26" w:rsidRPr="00E83000" w:rsidRDefault="008B6F26" w:rsidP="007C725C">
      <w:pPr>
        <w:spacing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83000">
        <w:rPr>
          <w:b/>
          <w:sz w:val="28"/>
          <w:szCs w:val="28"/>
        </w:rPr>
        <w:t>Расскажи немного о себе.</w:t>
      </w:r>
    </w:p>
    <w:p w:rsidR="008B6F26" w:rsidRDefault="008B6F26" w:rsidP="007C725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Меня зовут Кузьмина Полина, мне 15 лет, я учус</w:t>
      </w:r>
      <w:r w:rsidR="00E83000">
        <w:rPr>
          <w:sz w:val="28"/>
          <w:szCs w:val="28"/>
        </w:rPr>
        <w:t>ь в 9 классе нашей гимназии. С первого</w:t>
      </w:r>
      <w:r>
        <w:rPr>
          <w:sz w:val="28"/>
          <w:szCs w:val="28"/>
        </w:rPr>
        <w:t xml:space="preserve"> класса я мечтала о школьном ученическом самоуправлении, но тогда я была еще слишком мала, чтобы об этом думать всерьез. И, когда объявили о том, что будут выборы, я решила баллотироваться. </w:t>
      </w:r>
    </w:p>
    <w:p w:rsidR="008B6F26" w:rsidRPr="00E83000" w:rsidRDefault="008B6F26" w:rsidP="007C725C">
      <w:pPr>
        <w:spacing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3000">
        <w:rPr>
          <w:b/>
          <w:sz w:val="28"/>
          <w:szCs w:val="28"/>
        </w:rPr>
        <w:t>Для чего создается школьное самоуправление</w:t>
      </w:r>
      <w:r w:rsidR="00461F81" w:rsidRPr="00E83000">
        <w:rPr>
          <w:b/>
          <w:sz w:val="28"/>
          <w:szCs w:val="28"/>
        </w:rPr>
        <w:t>? Каковы его цели и задачи?</w:t>
      </w:r>
    </w:p>
    <w:p w:rsidR="00461F81" w:rsidRDefault="00461F81" w:rsidP="007845F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Для того, чтобы жизнь в школе стала интересней, ученики с интересом приходили в школу, им было весело и они не скучали просто на уроках. Цель ученического самоуправления – поддержать хорошие отношения в школе и чтобы у всех была возможность выразить свое мнение.</w:t>
      </w:r>
    </w:p>
    <w:p w:rsidR="00D60432" w:rsidRPr="00E83000" w:rsidRDefault="00D60432" w:rsidP="007845F7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3000">
        <w:rPr>
          <w:b/>
          <w:sz w:val="28"/>
          <w:szCs w:val="28"/>
        </w:rPr>
        <w:t>Участие в выборах отнимает немало времени. Почему ты решила участвовать?</w:t>
      </w:r>
      <w:r w:rsidR="007C725C" w:rsidRPr="00E83000">
        <w:rPr>
          <w:b/>
          <w:sz w:val="28"/>
          <w:szCs w:val="28"/>
        </w:rPr>
        <w:t xml:space="preserve"> Почему тебя волнует жизнь школы?</w:t>
      </w:r>
    </w:p>
    <w:p w:rsidR="007C725C" w:rsidRDefault="007C725C" w:rsidP="007C725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Как я уже говорила, я с детства хотела создать ученическое самоуправление и когда появилась такая возможность, решила принять участие, потому что в первую очередь, я сама ученица нашей гимназии, я хочу сделать что-то не только для себя, но и для своих одноклассников и друзей.</w:t>
      </w:r>
    </w:p>
    <w:p w:rsidR="007C725C" w:rsidRPr="00E83000" w:rsidRDefault="007C725C" w:rsidP="007C725C">
      <w:pPr>
        <w:spacing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3000">
        <w:rPr>
          <w:b/>
          <w:sz w:val="28"/>
          <w:szCs w:val="28"/>
        </w:rPr>
        <w:t>Какие планы возникли у тебя после победы в выборах? Что, на твой взгляд, нужно изменить в жизни учащихся нашей гимназии?</w:t>
      </w:r>
    </w:p>
    <w:p w:rsidR="007C725C" w:rsidRDefault="007C725C" w:rsidP="007845F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Мне захотелось провести какое-нибудь мероприятие, которое смогло бы показать мою работу. Оно должно быть веселым и в то же время интеллектуальным, и скоро мы его проведем.</w:t>
      </w:r>
    </w:p>
    <w:p w:rsidR="007C725C" w:rsidRPr="00E83000" w:rsidRDefault="007C725C" w:rsidP="007845F7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3000">
        <w:rPr>
          <w:b/>
          <w:sz w:val="28"/>
          <w:szCs w:val="28"/>
        </w:rPr>
        <w:t>Если говорить о твоем будущем, у тебя не возникло желания стать когда-нибудь политиком?</w:t>
      </w:r>
    </w:p>
    <w:p w:rsidR="007845F7" w:rsidRDefault="007C725C" w:rsidP="007C725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У меня было желание стать политиком, но пока я учусь в 9 классе, и у меня есть</w:t>
      </w:r>
      <w:r w:rsidR="007845F7">
        <w:rPr>
          <w:sz w:val="28"/>
          <w:szCs w:val="28"/>
        </w:rPr>
        <w:t xml:space="preserve"> </w:t>
      </w:r>
    </w:p>
    <w:p w:rsidR="007C725C" w:rsidRDefault="007845F7" w:rsidP="007845F7">
      <w:pPr>
        <w:spacing w:after="120"/>
        <w:rPr>
          <w:sz w:val="28"/>
          <w:szCs w:val="28"/>
        </w:rPr>
        <w:sectPr w:rsidR="007C725C" w:rsidSect="007845F7">
          <w:type w:val="continuous"/>
          <w:pgSz w:w="12240" w:h="15840"/>
          <w:pgMar w:top="720" w:right="720" w:bottom="142" w:left="720" w:header="720" w:footer="720" w:gutter="0"/>
          <w:pgBorders w:offsetFrom="page">
            <w:top w:val="doubleWave" w:sz="6" w:space="24" w:color="0070C0"/>
            <w:left w:val="doubleWave" w:sz="6" w:space="24" w:color="0070C0"/>
            <w:bottom w:val="doubleWave" w:sz="6" w:space="24" w:color="0070C0"/>
            <w:right w:val="doubleWave" w:sz="6" w:space="24" w:color="0070C0"/>
          </w:pgBorders>
          <w:cols w:num="2" w:space="720"/>
          <w:docGrid w:linePitch="360"/>
        </w:sectPr>
      </w:pPr>
      <w:r>
        <w:rPr>
          <w:sz w:val="28"/>
          <w:szCs w:val="28"/>
        </w:rPr>
        <w:t xml:space="preserve"> время подумать об этом.</w:t>
      </w:r>
    </w:p>
    <w:p w:rsidR="001637C8" w:rsidRDefault="001637C8" w:rsidP="007C725C">
      <w:pPr>
        <w:spacing w:after="120"/>
        <w:jc w:val="both"/>
        <w:rPr>
          <w:sz w:val="28"/>
          <w:szCs w:val="28"/>
        </w:rPr>
        <w:sectPr w:rsidR="001637C8" w:rsidSect="007845F7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Wave" w:sz="6" w:space="24" w:color="0070C0"/>
            <w:left w:val="doubleWave" w:sz="6" w:space="24" w:color="0070C0"/>
            <w:bottom w:val="doubleWave" w:sz="6" w:space="24" w:color="0070C0"/>
            <w:right w:val="doubleWave" w:sz="6" w:space="24" w:color="0070C0"/>
          </w:pgBorders>
          <w:cols w:num="2" w:space="720"/>
          <w:docGrid w:linePitch="360"/>
        </w:sectPr>
      </w:pPr>
    </w:p>
    <w:p w:rsidR="007C725C" w:rsidRPr="00E83000" w:rsidRDefault="00E83000" w:rsidP="007C725C">
      <w:pPr>
        <w:spacing w:after="120"/>
        <w:jc w:val="both"/>
        <w:rPr>
          <w:b/>
          <w:sz w:val="28"/>
          <w:szCs w:val="28"/>
        </w:rPr>
      </w:pPr>
      <w:r w:rsidRPr="00E83000">
        <w:rPr>
          <w:b/>
          <w:sz w:val="28"/>
          <w:szCs w:val="28"/>
        </w:rPr>
        <w:lastRenderedPageBreak/>
        <w:t xml:space="preserve">- </w:t>
      </w:r>
      <w:r w:rsidR="001A32B4" w:rsidRPr="00E83000">
        <w:rPr>
          <w:b/>
          <w:sz w:val="28"/>
          <w:szCs w:val="28"/>
        </w:rPr>
        <w:t>Как твои друзья отнеслись к тому, что ты стала президентом гимназии?</w:t>
      </w:r>
    </w:p>
    <w:p w:rsidR="001A32B4" w:rsidRDefault="001A32B4" w:rsidP="007C725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-Они отнеслись к этому хорошо и хотят помогать мне во всем</w:t>
      </w:r>
      <w:r w:rsidR="0004692D">
        <w:rPr>
          <w:sz w:val="28"/>
          <w:szCs w:val="28"/>
        </w:rPr>
        <w:t>.</w:t>
      </w:r>
    </w:p>
    <w:p w:rsidR="0004692D" w:rsidRPr="00E83000" w:rsidRDefault="0004692D" w:rsidP="007C725C">
      <w:pPr>
        <w:spacing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3000">
        <w:rPr>
          <w:b/>
          <w:sz w:val="28"/>
          <w:szCs w:val="28"/>
        </w:rPr>
        <w:t>Что ты больше всего ценишь в людях?</w:t>
      </w:r>
    </w:p>
    <w:p w:rsidR="0004692D" w:rsidRDefault="0004692D" w:rsidP="007C725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Доброту, отзывчивость, великодушие.</w:t>
      </w:r>
    </w:p>
    <w:p w:rsidR="0004692D" w:rsidRPr="00E83000" w:rsidRDefault="0004692D" w:rsidP="007C725C">
      <w:pPr>
        <w:spacing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1637C8" w:rsidRPr="00E83000">
        <w:rPr>
          <w:b/>
          <w:sz w:val="28"/>
          <w:szCs w:val="28"/>
        </w:rPr>
        <w:t>С чего ты начала свою работу в качестве президента?</w:t>
      </w:r>
    </w:p>
    <w:p w:rsidR="001637C8" w:rsidRDefault="001637C8" w:rsidP="007C725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первую очередь я собрала совет школы, мне нужна была команда, с </w:t>
      </w:r>
      <w:r>
        <w:rPr>
          <w:sz w:val="28"/>
          <w:szCs w:val="28"/>
        </w:rPr>
        <w:lastRenderedPageBreak/>
        <w:t>которой я могла бы продвигать нашу гимназию.</w:t>
      </w:r>
    </w:p>
    <w:p w:rsidR="0004692D" w:rsidRPr="00E83000" w:rsidRDefault="0004692D" w:rsidP="007C725C">
      <w:pPr>
        <w:spacing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3000">
        <w:rPr>
          <w:b/>
          <w:sz w:val="28"/>
          <w:szCs w:val="28"/>
        </w:rPr>
        <w:t>И последний вопрос - твои цели в будущем?</w:t>
      </w:r>
    </w:p>
    <w:p w:rsidR="0004692D" w:rsidRDefault="0004692D" w:rsidP="007C725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Моя цель в будущем – закончить отлично школу, поступить в академию и найти работу, в которой я бы чувствовала себя хорошо.</w:t>
      </w:r>
    </w:p>
    <w:p w:rsidR="0004692D" w:rsidRDefault="0004692D" w:rsidP="007C725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37C8">
        <w:rPr>
          <w:sz w:val="28"/>
          <w:szCs w:val="28"/>
        </w:rPr>
        <w:t>Спасибо, Полина, что согласилась ответить на наши вопросы. Желаем тебе успехов в твоей работе!</w:t>
      </w:r>
    </w:p>
    <w:p w:rsidR="001637C8" w:rsidRDefault="001637C8" w:rsidP="001637C8">
      <w:pPr>
        <w:spacing w:after="120"/>
        <w:jc w:val="right"/>
        <w:rPr>
          <w:sz w:val="28"/>
          <w:szCs w:val="28"/>
        </w:rPr>
        <w:sectPr w:rsidR="001637C8" w:rsidSect="001637C8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Wave" w:sz="6" w:space="24" w:color="0070C0"/>
            <w:left w:val="doubleWave" w:sz="6" w:space="24" w:color="0070C0"/>
            <w:bottom w:val="doubleWave" w:sz="6" w:space="24" w:color="0070C0"/>
            <w:right w:val="doubleWave" w:sz="6" w:space="24" w:color="0070C0"/>
          </w:pgBorders>
          <w:cols w:num="2" w:space="720"/>
          <w:docGrid w:linePitch="360"/>
        </w:sectPr>
      </w:pPr>
    </w:p>
    <w:p w:rsidR="001637C8" w:rsidRDefault="001637C8" w:rsidP="001637C8">
      <w:pPr>
        <w:spacing w:after="120"/>
        <w:jc w:val="right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</w:t>
      </w:r>
      <w:r>
        <w:rPr>
          <w:sz w:val="24"/>
          <w:szCs w:val="24"/>
        </w:rPr>
        <w:t>Беседу провели ученицы 5 А класса</w:t>
      </w:r>
    </w:p>
    <w:p w:rsidR="009D20B6" w:rsidRDefault="001637C8" w:rsidP="001637C8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>Мухаметшина Лиана и Шагиахметова Аделя</w:t>
      </w:r>
    </w:p>
    <w:p w:rsidR="001637C8" w:rsidRPr="001637C8" w:rsidRDefault="001637C8" w:rsidP="001637C8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9D20B6" w:rsidRDefault="009D20B6" w:rsidP="007C725C">
      <w:pPr>
        <w:spacing w:after="120"/>
        <w:jc w:val="both"/>
        <w:rPr>
          <w:sz w:val="28"/>
          <w:szCs w:val="28"/>
        </w:rPr>
        <w:sectPr w:rsidR="009D20B6" w:rsidSect="007C725C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Wave" w:sz="6" w:space="24" w:color="0070C0"/>
            <w:left w:val="doubleWave" w:sz="6" w:space="24" w:color="0070C0"/>
            <w:bottom w:val="doubleWave" w:sz="6" w:space="24" w:color="0070C0"/>
            <w:right w:val="doubleWave" w:sz="6" w:space="24" w:color="0070C0"/>
          </w:pgBorders>
          <w:cols w:space="720"/>
          <w:docGrid w:linePitch="360"/>
        </w:sectPr>
      </w:pPr>
    </w:p>
    <w:p w:rsidR="00461F81" w:rsidRDefault="00461F81" w:rsidP="007C725C">
      <w:pPr>
        <w:spacing w:after="120"/>
        <w:jc w:val="both"/>
        <w:rPr>
          <w:sz w:val="28"/>
          <w:szCs w:val="28"/>
        </w:rPr>
      </w:pPr>
    </w:p>
    <w:p w:rsidR="007D6703" w:rsidRDefault="00A84CCB" w:rsidP="009D20B6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4D6D958D" wp14:editId="000F2715">
            <wp:extent cx="2524539" cy="3337990"/>
            <wp:effectExtent l="0" t="0" r="9525" b="0"/>
            <wp:docPr id="1" name="Рисунок 1" descr="https://pp.userapi.com/c851220/v851220333/e2d69/f1pzcvlsk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1220/v851220333/e2d69/f1pzcvlskv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69" cy="333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CCB" w:rsidRDefault="00A84CCB" w:rsidP="004960F2">
      <w:pPr>
        <w:jc w:val="center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05AF079" wp14:editId="1BC8335E">
            <wp:extent cx="2832554" cy="2126974"/>
            <wp:effectExtent l="0" t="0" r="6350" b="6985"/>
            <wp:docPr id="4" name="Рисунок 4" descr="http://kimdetdom.narod.ru/_nw/7/7467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mdetdom.narod.ru/_nw/7/746749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15" cy="215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B6" w:rsidRDefault="009D20B6" w:rsidP="007D6703">
      <w:pPr>
        <w:jc w:val="both"/>
        <w:rPr>
          <w:sz w:val="20"/>
          <w:szCs w:val="20"/>
        </w:rPr>
      </w:pPr>
    </w:p>
    <w:p w:rsidR="009D20B6" w:rsidRDefault="009D20B6" w:rsidP="004960F2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5D7FE794" wp14:editId="6A561AF3">
            <wp:extent cx="2286000" cy="2415812"/>
            <wp:effectExtent l="0" t="0" r="0" b="3810"/>
            <wp:docPr id="7" name="Рисунок 7" descr="http://gpodol-school.ucoz.ru/_nw/10/28177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podol-school.ucoz.ru/_nw/10/281770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963" cy="243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8E3" w:rsidRDefault="00C058E3" w:rsidP="00C058E3">
      <w:pPr>
        <w:rPr>
          <w:sz w:val="20"/>
          <w:szCs w:val="20"/>
        </w:rPr>
        <w:sectPr w:rsidR="00C058E3" w:rsidSect="009D20B6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Wave" w:sz="6" w:space="24" w:color="0070C0"/>
            <w:left w:val="doubleWave" w:sz="6" w:space="24" w:color="0070C0"/>
            <w:bottom w:val="doubleWave" w:sz="6" w:space="24" w:color="0070C0"/>
            <w:right w:val="doubleWave" w:sz="6" w:space="24" w:color="0070C0"/>
          </w:pgBorders>
          <w:cols w:num="2" w:space="720"/>
          <w:docGrid w:linePitch="360"/>
        </w:sectPr>
      </w:pPr>
    </w:p>
    <w:p w:rsidR="00C058E3" w:rsidRDefault="006E013F" w:rsidP="007D6703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0975" behindDoc="0" locked="0" layoutInCell="1" allowOverlap="1" wp14:anchorId="473032AD" wp14:editId="1F1504D8">
                <wp:simplePos x="0" y="0"/>
                <wp:positionH relativeFrom="column">
                  <wp:posOffset>813283</wp:posOffset>
                </wp:positionH>
                <wp:positionV relativeFrom="paragraph">
                  <wp:posOffset>221322</wp:posOffset>
                </wp:positionV>
                <wp:extent cx="4993836" cy="783362"/>
                <wp:effectExtent l="0" t="190500" r="0" b="18859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6573">
                          <a:off x="0" y="0"/>
                          <a:ext cx="4993836" cy="783362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013F" w:rsidRPr="00397A73" w:rsidRDefault="006E013F" w:rsidP="006E013F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397A73">
                              <w:rPr>
                                <w:b/>
                                <w:i/>
                                <w:color w:val="FF0000"/>
                                <w:sz w:val="96"/>
                                <w:szCs w:val="96"/>
                                <w:lang w:val="en-US"/>
                              </w:rPr>
                              <w:t xml:space="preserve">PRO </w:t>
                            </w:r>
                            <w:r w:rsidRPr="00397A73">
                              <w:rPr>
                                <w:b/>
                                <w:i/>
                                <w:color w:val="FF0000"/>
                                <w:sz w:val="96"/>
                                <w:szCs w:val="96"/>
                              </w:rPr>
                              <w:t>нас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Slant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3032AD" id="Овал 11" o:spid="_x0000_s1032" style="position:absolute;left:0;text-align:left;margin-left:64.05pt;margin-top:17.45pt;width:393.2pt;height:61.7pt;rotation:-648181fd;z-index:251710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" fillcolor="#f2dbdb [661]" stroked="f" strokeweight="2pt">
                <v:textbox>
                  <w:txbxContent>
                    <w:p w:rsidR="006E013F" w:rsidRPr="00397A73" w:rsidRDefault="006E013F" w:rsidP="006E013F">
                      <w:pPr>
                        <w:jc w:val="center"/>
                        <w:rPr>
                          <w:b/>
                          <w:i/>
                          <w:color w:val="FF0000"/>
                          <w:sz w:val="96"/>
                          <w:szCs w:val="96"/>
                        </w:rPr>
                      </w:pPr>
                      <w:r w:rsidRPr="00397A73">
                        <w:rPr>
                          <w:b/>
                          <w:i/>
                          <w:color w:val="FF0000"/>
                          <w:sz w:val="96"/>
                          <w:szCs w:val="96"/>
                          <w:lang w:val="en-US"/>
                        </w:rPr>
                        <w:t xml:space="preserve">PRO </w:t>
                      </w:r>
                      <w:r w:rsidRPr="00397A73">
                        <w:rPr>
                          <w:b/>
                          <w:i/>
                          <w:color w:val="FF0000"/>
                          <w:sz w:val="96"/>
                          <w:szCs w:val="96"/>
                        </w:rPr>
                        <w:t>нас</w:t>
                      </w:r>
                    </w:p>
                  </w:txbxContent>
                </v:textbox>
              </v:oval>
            </w:pict>
          </mc:Fallback>
        </mc:AlternateContent>
      </w:r>
    </w:p>
    <w:p w:rsidR="00C058E3" w:rsidRDefault="00C058E3" w:rsidP="007D6703">
      <w:pPr>
        <w:jc w:val="both"/>
        <w:rPr>
          <w:sz w:val="20"/>
          <w:szCs w:val="20"/>
        </w:rPr>
      </w:pPr>
    </w:p>
    <w:p w:rsidR="00C058E3" w:rsidRDefault="00C058E3" w:rsidP="007D6703">
      <w:pPr>
        <w:jc w:val="both"/>
        <w:rPr>
          <w:sz w:val="20"/>
          <w:szCs w:val="20"/>
        </w:rPr>
      </w:pPr>
    </w:p>
    <w:p w:rsidR="00C058E3" w:rsidRDefault="00C058E3" w:rsidP="007D6703">
      <w:pPr>
        <w:jc w:val="both"/>
        <w:rPr>
          <w:sz w:val="20"/>
          <w:szCs w:val="20"/>
        </w:rPr>
      </w:pPr>
    </w:p>
    <w:p w:rsidR="009D20B6" w:rsidRDefault="009D20B6" w:rsidP="007D6703">
      <w:pPr>
        <w:jc w:val="both"/>
        <w:rPr>
          <w:sz w:val="20"/>
          <w:szCs w:val="20"/>
        </w:rPr>
      </w:pPr>
    </w:p>
    <w:p w:rsidR="00352B46" w:rsidRPr="00352B46" w:rsidRDefault="00352B46" w:rsidP="00352B46">
      <w:pPr>
        <w:spacing w:after="120"/>
        <w:jc w:val="both"/>
        <w:rPr>
          <w:b/>
          <w:sz w:val="28"/>
          <w:szCs w:val="28"/>
        </w:rPr>
      </w:pPr>
      <w:r w:rsidRPr="00352B46">
        <w:rPr>
          <w:b/>
          <w:sz w:val="28"/>
          <w:szCs w:val="28"/>
        </w:rPr>
        <w:t xml:space="preserve">    Рәхмәт сиңа, Әлифбам!»</w:t>
      </w:r>
    </w:p>
    <w:p w:rsidR="009D20B6" w:rsidRPr="00C058E3" w:rsidRDefault="00352B46" w:rsidP="00352B46">
      <w:pPr>
        <w:spacing w:after="120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</w:t>
      </w:r>
      <w:r w:rsidR="00C058E3">
        <w:rPr>
          <w:sz w:val="28"/>
          <w:szCs w:val="28"/>
        </w:rPr>
        <w:t>Для учеников 1 класса учителя татарского языка и литературы</w:t>
      </w:r>
      <w:r>
        <w:rPr>
          <w:sz w:val="28"/>
          <w:szCs w:val="28"/>
        </w:rPr>
        <w:t xml:space="preserve"> </w:t>
      </w:r>
      <w:r w:rsidR="00C058E3">
        <w:rPr>
          <w:sz w:val="28"/>
          <w:szCs w:val="28"/>
        </w:rPr>
        <w:t>Абзалова Э.Р. и Гайнутдинова Э.Т. провели праздник, посвященный прощанию с татарским букварем- «</w:t>
      </w:r>
      <w:r w:rsidR="00C058E3" w:rsidRPr="00C058E3">
        <w:rPr>
          <w:sz w:val="28"/>
          <w:szCs w:val="28"/>
        </w:rPr>
        <w:t>Рәхмәт сиңа, Әлифбам</w:t>
      </w:r>
      <w:r w:rsidR="00C058E3">
        <w:rPr>
          <w:sz w:val="28"/>
          <w:szCs w:val="28"/>
        </w:rPr>
        <w:t>!»</w:t>
      </w:r>
      <w:r w:rsidR="00C058E3">
        <w:rPr>
          <w:noProof/>
        </w:rPr>
        <w:t xml:space="preserve"> </w:t>
      </w:r>
      <w:r w:rsidR="00C058E3">
        <w:rPr>
          <w:noProof/>
        </w:rPr>
        <w:drawing>
          <wp:anchor distT="0" distB="0" distL="114300" distR="114300" simplePos="0" relativeHeight="251711999" behindDoc="0" locked="0" layoutInCell="1" allowOverlap="1" wp14:anchorId="1EEF9F8E" wp14:editId="69C8DD88">
            <wp:simplePos x="0" y="0"/>
            <wp:positionH relativeFrom="margin">
              <wp:posOffset>69850</wp:posOffset>
            </wp:positionH>
            <wp:positionV relativeFrom="margin">
              <wp:posOffset>1657985</wp:posOffset>
            </wp:positionV>
            <wp:extent cx="2771140" cy="1822450"/>
            <wp:effectExtent l="0" t="0" r="0" b="6350"/>
            <wp:wrapSquare wrapText="bothSides"/>
            <wp:docPr id="12" name="Рисунок 12" descr="https://edu.tatar.ru/upload/news/1995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news/199516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B46" w:rsidRDefault="00C058E3" w:rsidP="00352B46">
      <w:pPr>
        <w:spacing w:after="120"/>
        <w:jc w:val="both"/>
        <w:rPr>
          <w:sz w:val="28"/>
          <w:szCs w:val="28"/>
        </w:rPr>
      </w:pPr>
      <w:r w:rsidRPr="00C058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Ребята на этом празднике показали все свое мастерство – пели, танцевали, рассказывали стихотворения, показали инсценировку сказки Шалкан». На празднике приняли участие и ученики 4-х классов. Гостями праздника стали родители, бабушки-дедушки первоклассников. Н</w:t>
      </w:r>
      <w:r w:rsidR="00352B46">
        <w:rPr>
          <w:sz w:val="28"/>
          <w:szCs w:val="28"/>
        </w:rPr>
        <w:t>а</w:t>
      </w:r>
      <w:r>
        <w:rPr>
          <w:sz w:val="28"/>
          <w:szCs w:val="28"/>
        </w:rPr>
        <w:t xml:space="preserve"> их лицах можно было увидеть радость и гордость за своих </w:t>
      </w:r>
      <w:r w:rsidR="00352B46">
        <w:rPr>
          <w:sz w:val="28"/>
          <w:szCs w:val="28"/>
        </w:rPr>
        <w:t xml:space="preserve"> детей. </w:t>
      </w:r>
    </w:p>
    <w:p w:rsidR="00352B46" w:rsidRDefault="00352B46" w:rsidP="00352B46">
      <w:pPr>
        <w:spacing w:after="1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3023" behindDoc="0" locked="0" layoutInCell="1" allowOverlap="1" wp14:anchorId="755D1619" wp14:editId="0F25A131">
            <wp:simplePos x="0" y="0"/>
            <wp:positionH relativeFrom="margin">
              <wp:posOffset>4198620</wp:posOffset>
            </wp:positionH>
            <wp:positionV relativeFrom="margin">
              <wp:posOffset>4286250</wp:posOffset>
            </wp:positionV>
            <wp:extent cx="2732405" cy="1797685"/>
            <wp:effectExtent l="0" t="0" r="0" b="0"/>
            <wp:wrapSquare wrapText="bothSides"/>
            <wp:docPr id="13" name="Рисунок 13" descr="https://edu.tatar.ru/upload/news/1995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199517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B46" w:rsidRPr="00352B46" w:rsidRDefault="00352B46" w:rsidP="00352B46">
      <w:pPr>
        <w:spacing w:after="120"/>
        <w:jc w:val="both"/>
        <w:rPr>
          <w:b/>
          <w:sz w:val="28"/>
          <w:szCs w:val="28"/>
        </w:rPr>
      </w:pPr>
      <w:r w:rsidRPr="00352B46">
        <w:rPr>
          <w:b/>
          <w:sz w:val="28"/>
          <w:szCs w:val="28"/>
        </w:rPr>
        <w:t>"Урок Цифры"</w:t>
      </w:r>
    </w:p>
    <w:p w:rsidR="00352B46" w:rsidRDefault="00352B46" w:rsidP="00352B46">
      <w:pPr>
        <w:spacing w:after="120"/>
        <w:jc w:val="both"/>
        <w:rPr>
          <w:sz w:val="28"/>
          <w:szCs w:val="28"/>
        </w:rPr>
      </w:pPr>
      <w:r w:rsidRPr="00352B46">
        <w:rPr>
          <w:sz w:val="28"/>
          <w:szCs w:val="28"/>
        </w:rPr>
        <w:t>С целью повышения интереса молодежи к информационным технологиям и повышения престижа ИТ-специальности для молодых людей, учащиеся гимназии приняли участие во Всероссийском тематическом уроке "Урок Цифры".</w:t>
      </w:r>
    </w:p>
    <w:p w:rsidR="00352B46" w:rsidRDefault="00352B46" w:rsidP="00352B4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37B2C" w:rsidRPr="00E37B2C" w:rsidRDefault="00E37B2C" w:rsidP="00352B46">
      <w:pPr>
        <w:spacing w:after="120"/>
        <w:jc w:val="both"/>
        <w:rPr>
          <w:b/>
          <w:sz w:val="28"/>
          <w:szCs w:val="28"/>
        </w:rPr>
      </w:pPr>
      <w:r w:rsidRPr="00E37B2C">
        <w:rPr>
          <w:b/>
          <w:sz w:val="28"/>
          <w:szCs w:val="28"/>
        </w:rPr>
        <w:t>«Умеющие побеждать»</w:t>
      </w:r>
    </w:p>
    <w:p w:rsidR="00E37B2C" w:rsidRDefault="005C52BA" w:rsidP="00352B46">
      <w:pPr>
        <w:spacing w:after="1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5071" behindDoc="0" locked="0" layoutInCell="1" allowOverlap="1" wp14:anchorId="3F1C85C7" wp14:editId="4444F9D6">
            <wp:simplePos x="0" y="0"/>
            <wp:positionH relativeFrom="margin">
              <wp:posOffset>4408463</wp:posOffset>
            </wp:positionH>
            <wp:positionV relativeFrom="margin">
              <wp:posOffset>7552788</wp:posOffset>
            </wp:positionV>
            <wp:extent cx="1941195" cy="1457325"/>
            <wp:effectExtent l="0" t="0" r="1905" b="9525"/>
            <wp:wrapSquare wrapText="bothSides"/>
            <wp:docPr id="10" name="Рисунок 10" descr="https://ne-kurim.ru/forum/attachments/my-molodcy-jpg.6909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e-kurim.ru/forum/attachments/my-molodcy-jpg.690960/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B2C">
        <w:rPr>
          <w:noProof/>
          <w:sz w:val="28"/>
          <w:szCs w:val="28"/>
        </w:rPr>
        <w:drawing>
          <wp:anchor distT="0" distB="0" distL="114300" distR="114300" simplePos="0" relativeHeight="251714047" behindDoc="0" locked="0" layoutInCell="1" allowOverlap="1" wp14:anchorId="0819EF74" wp14:editId="6603E95D">
            <wp:simplePos x="0" y="0"/>
            <wp:positionH relativeFrom="margin">
              <wp:posOffset>203835</wp:posOffset>
            </wp:positionH>
            <wp:positionV relativeFrom="margin">
              <wp:posOffset>7209155</wp:posOffset>
            </wp:positionV>
            <wp:extent cx="2245360" cy="1687830"/>
            <wp:effectExtent l="0" t="0" r="2540" b="7620"/>
            <wp:wrapSquare wrapText="bothSides"/>
            <wp:docPr id="8" name="Рисунок 8" descr="C:\Users\Гимназия №5\Desktop\IMG-201903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5\Desktop\IMG-20190315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6" b="6250"/>
                    <a:stretch/>
                  </pic:blipFill>
                  <pic:spPr bwMode="auto">
                    <a:xfrm>
                      <a:off x="0" y="0"/>
                      <a:ext cx="224536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B2C">
        <w:rPr>
          <w:sz w:val="28"/>
          <w:szCs w:val="28"/>
        </w:rPr>
        <w:t xml:space="preserve">   Ученики 7 А класса в течение двух дней принимали участие в историческом  и  технологическом квестах, где заняли второе и первое места.  Молодцы, ребята!</w:t>
      </w:r>
    </w:p>
    <w:p w:rsidR="00E37B2C" w:rsidRDefault="00E37B2C" w:rsidP="00352B46">
      <w:pPr>
        <w:spacing w:after="120"/>
        <w:jc w:val="both"/>
        <w:rPr>
          <w:sz w:val="28"/>
          <w:szCs w:val="28"/>
        </w:rPr>
      </w:pPr>
    </w:p>
    <w:p w:rsidR="00352B46" w:rsidRDefault="00352B46" w:rsidP="00352B46">
      <w:pPr>
        <w:spacing w:after="120"/>
        <w:jc w:val="right"/>
        <w:rPr>
          <w:sz w:val="20"/>
          <w:szCs w:val="20"/>
        </w:rPr>
      </w:pPr>
    </w:p>
    <w:p w:rsidR="009D20B6" w:rsidRDefault="009D20B6" w:rsidP="00352B46">
      <w:pPr>
        <w:spacing w:after="120"/>
        <w:jc w:val="both"/>
        <w:rPr>
          <w:sz w:val="20"/>
          <w:szCs w:val="20"/>
        </w:rPr>
      </w:pPr>
    </w:p>
    <w:p w:rsidR="005C52BA" w:rsidRDefault="00107F48" w:rsidP="007D670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6095" behindDoc="0" locked="0" layoutInCell="1" allowOverlap="1">
                <wp:simplePos x="0" y="0"/>
                <wp:positionH relativeFrom="column">
                  <wp:posOffset>644236</wp:posOffset>
                </wp:positionH>
                <wp:positionV relativeFrom="paragraph">
                  <wp:posOffset>20782</wp:posOffset>
                </wp:positionV>
                <wp:extent cx="5078335" cy="1059873"/>
                <wp:effectExtent l="0" t="0" r="8255" b="698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8335" cy="1059873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7F48" w:rsidRPr="00107F48" w:rsidRDefault="00107F48" w:rsidP="00107F48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107F48">
                              <w:rPr>
                                <w:b/>
                                <w:i/>
                                <w:color w:val="FF0000"/>
                                <w:sz w:val="96"/>
                                <w:szCs w:val="96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33" style="position:absolute;left:0;text-align:left;margin-left:50.75pt;margin-top:1.65pt;width:399.85pt;height:83.45pt;z-index:2517160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" fillcolor="#f2dbdb [661]" stroked="f" strokeweight="2pt">
                <v:textbox>
                  <w:txbxContent>
                    <w:p w:rsidR="00107F48" w:rsidRPr="00107F48" w:rsidRDefault="00107F48" w:rsidP="00107F48">
                      <w:pPr>
                        <w:jc w:val="center"/>
                        <w:rPr>
                          <w:b/>
                          <w:i/>
                          <w:color w:val="FF0000"/>
                          <w:sz w:val="96"/>
                          <w:szCs w:val="96"/>
                        </w:rPr>
                      </w:pPr>
                      <w:r w:rsidRPr="00107F48">
                        <w:rPr>
                          <w:b/>
                          <w:i/>
                          <w:color w:val="FF0000"/>
                          <w:sz w:val="96"/>
                          <w:szCs w:val="96"/>
                        </w:rPr>
                        <w:t>Дата</w:t>
                      </w:r>
                    </w:p>
                  </w:txbxContent>
                </v:textbox>
              </v:oval>
            </w:pict>
          </mc:Fallback>
        </mc:AlternateContent>
      </w:r>
      <w:r w:rsidR="005C52BA">
        <w:rPr>
          <w:sz w:val="28"/>
          <w:szCs w:val="28"/>
        </w:rPr>
        <w:t xml:space="preserve">   </w:t>
      </w:r>
    </w:p>
    <w:p w:rsidR="00107F48" w:rsidRDefault="00107F48" w:rsidP="007D6703">
      <w:pPr>
        <w:jc w:val="both"/>
        <w:rPr>
          <w:sz w:val="28"/>
          <w:szCs w:val="28"/>
        </w:rPr>
      </w:pPr>
    </w:p>
    <w:p w:rsidR="00107F48" w:rsidRDefault="00107F48" w:rsidP="007D6703">
      <w:pPr>
        <w:jc w:val="both"/>
        <w:rPr>
          <w:sz w:val="28"/>
          <w:szCs w:val="28"/>
        </w:rPr>
      </w:pPr>
    </w:p>
    <w:p w:rsidR="00107F48" w:rsidRDefault="00107F48" w:rsidP="007D6703">
      <w:pPr>
        <w:jc w:val="both"/>
        <w:rPr>
          <w:sz w:val="28"/>
          <w:szCs w:val="28"/>
        </w:rPr>
      </w:pPr>
    </w:p>
    <w:p w:rsidR="009D20B6" w:rsidRPr="00107F48" w:rsidRDefault="00107F48" w:rsidP="007D67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C52BA">
        <w:rPr>
          <w:sz w:val="28"/>
          <w:szCs w:val="28"/>
        </w:rPr>
        <w:t>Мы все помним, что 1 апреля называют днем смеха, но знаете ли вы историю возникновения этого дня</w:t>
      </w:r>
      <w:r>
        <w:rPr>
          <w:sz w:val="28"/>
          <w:szCs w:val="28"/>
        </w:rPr>
        <w:t xml:space="preserve"> в России</w:t>
      </w:r>
      <w:r w:rsidR="005C52BA">
        <w:rPr>
          <w:sz w:val="28"/>
          <w:szCs w:val="28"/>
        </w:rPr>
        <w:t xml:space="preserve">? </w:t>
      </w:r>
    </w:p>
    <w:p w:rsidR="00A84CCB" w:rsidRDefault="005C52BA" w:rsidP="00444C1A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89C288F" wp14:editId="39CCC214">
            <wp:extent cx="6022323" cy="3740727"/>
            <wp:effectExtent l="0" t="0" r="0" b="0"/>
            <wp:docPr id="14" name="Рисунок 14" descr="https://ds04.infourok.ru/uploads/ex/06b0/00045ff7-c07d44bf/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6b0/00045ff7-c07d44bf/2/img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519" cy="375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CCB" w:rsidRPr="00444C1A" w:rsidRDefault="00107F48" w:rsidP="007D6703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</w:t>
      </w:r>
      <w:r w:rsidRPr="00444C1A">
        <w:rPr>
          <w:sz w:val="28"/>
          <w:szCs w:val="28"/>
        </w:rPr>
        <w:t>А еще 1 апреля – это день математика. А как же отметить такой день, как не решением головоломок! Итак, шевелите извилинами:</w:t>
      </w:r>
    </w:p>
    <w:p w:rsidR="00107F48" w:rsidRPr="00A84CCB" w:rsidRDefault="00444C1A" w:rsidP="007D670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07F48">
        <w:rPr>
          <w:noProof/>
        </w:rPr>
        <w:drawing>
          <wp:inline distT="0" distB="0" distL="0" distR="0" wp14:anchorId="1EA779D3" wp14:editId="7B7152E1">
            <wp:extent cx="2067339" cy="1341782"/>
            <wp:effectExtent l="0" t="0" r="9525" b="0"/>
            <wp:docPr id="19" name="Рисунок 19" descr="http://900igr.net/up/datas/210305/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10305/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87" t="24883" r="3873"/>
                    <a:stretch/>
                  </pic:blipFill>
                  <pic:spPr bwMode="auto">
                    <a:xfrm>
                      <a:off x="0" y="0"/>
                      <a:ext cx="2067339" cy="134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7F4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</w:t>
      </w:r>
      <w:r w:rsidR="00107F48">
        <w:rPr>
          <w:sz w:val="20"/>
          <w:szCs w:val="20"/>
        </w:rPr>
        <w:t xml:space="preserve">   </w:t>
      </w:r>
      <w:r w:rsidR="00107F48">
        <w:rPr>
          <w:noProof/>
        </w:rPr>
        <w:drawing>
          <wp:inline distT="0" distB="0" distL="0" distR="0" wp14:anchorId="08B416AB" wp14:editId="16A4B132">
            <wp:extent cx="3379305" cy="1371600"/>
            <wp:effectExtent l="0" t="0" r="0" b="0"/>
            <wp:docPr id="20" name="Рисунок 20" descr="https://offtimer.ru/images/info/201801/rasshifruj-kazhdyj-grib-i-nazovi-summu-tea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fftimer.ru/images/info/201801/rasshifruj-kazhdyj-grib-i-nazovi-summu-teaser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304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A56" w:rsidRDefault="00444C1A" w:rsidP="00444C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/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</w:t>
      </w:r>
      <w:r w:rsidRPr="00444C1A"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Над номером </w:t>
      </w:r>
      <w:r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работали:</w:t>
      </w:r>
    </w:p>
    <w:p w:rsidR="00444C1A" w:rsidRPr="00444C1A" w:rsidRDefault="00444C1A" w:rsidP="00444C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/>
        <w:jc w:val="center"/>
        <w:rPr>
          <w:sz w:val="28"/>
          <w:szCs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Главный редактор – Хасанова Г.Ш.</w:t>
      </w:r>
    </w:p>
    <w:p w:rsidR="00136E72" w:rsidRPr="00E13001" w:rsidRDefault="00444C1A" w:rsidP="00E130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/>
        <w:jc w:val="center"/>
        <w:rPr>
          <w:sz w:val="28"/>
          <w:szCs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44C1A">
        <w:rPr>
          <w:sz w:val="28"/>
          <w:szCs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Корреспонденты – ученики 5 А класса</w:t>
      </w:r>
      <w:r w:rsidR="000717CE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E80702B" wp14:editId="405BD64C">
                <wp:simplePos x="0" y="0"/>
                <wp:positionH relativeFrom="page">
                  <wp:posOffset>424180</wp:posOffset>
                </wp:positionH>
                <wp:positionV relativeFrom="page">
                  <wp:posOffset>6616700</wp:posOffset>
                </wp:positionV>
                <wp:extent cx="2184400" cy="312420"/>
                <wp:effectExtent l="0" t="4445" r="1270" b="0"/>
                <wp:wrapNone/>
                <wp:docPr id="9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F92B3A" w:rsidRDefault="00136E72" w:rsidP="00136E72">
                            <w:pPr>
                              <w:rPr>
                                <w:color w:val="3366FF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0702B" id="Text Box 26" o:spid="_x0000_s1034" type="#_x0000_t202" style="position:absolute;left:0;text-align:left;margin-left:33.4pt;margin-top:521pt;width:172pt;height:24.6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sn+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" filled="f" stroked="f">
                <v:textbox inset="0,0,0,0">
                  <w:txbxContent>
                    <w:p w:rsidR="00136E72" w:rsidRPr="00F92B3A" w:rsidRDefault="00136E72" w:rsidP="00136E72">
                      <w:pPr>
                        <w:rPr>
                          <w:color w:val="3366FF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bookmarkEnd w:id="0"/>
    </w:p>
    <w:sectPr w:rsidR="00136E72" w:rsidRPr="00E13001" w:rsidSect="00E13001">
      <w:type w:val="continuous"/>
      <w:pgSz w:w="12240" w:h="15840"/>
      <w:pgMar w:top="720" w:right="720" w:bottom="720" w:left="720" w:header="720" w:footer="720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94F" w:rsidRDefault="0038094F" w:rsidP="00861C79">
      <w:pPr>
        <w:spacing w:after="0" w:line="240" w:lineRule="auto"/>
      </w:pPr>
      <w:r>
        <w:separator/>
      </w:r>
    </w:p>
  </w:endnote>
  <w:endnote w:type="continuationSeparator" w:id="0">
    <w:p w:rsidR="0038094F" w:rsidRDefault="0038094F" w:rsidP="0086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568215"/>
      <w:docPartObj>
        <w:docPartGallery w:val="Page Numbers (Bottom of Page)"/>
        <w:docPartUnique/>
      </w:docPartObj>
    </w:sdtPr>
    <w:sdtEndPr/>
    <w:sdtContent>
      <w:p w:rsidR="00861C79" w:rsidRDefault="00861C79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001">
          <w:rPr>
            <w:noProof/>
          </w:rPr>
          <w:t>6</w:t>
        </w:r>
        <w:r>
          <w:fldChar w:fldCharType="end"/>
        </w:r>
      </w:p>
    </w:sdtContent>
  </w:sdt>
  <w:p w:rsidR="00861C79" w:rsidRDefault="00861C79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94F" w:rsidRDefault="0038094F" w:rsidP="00861C79">
      <w:pPr>
        <w:spacing w:after="0" w:line="240" w:lineRule="auto"/>
      </w:pPr>
      <w:r>
        <w:separator/>
      </w:r>
    </w:p>
  </w:footnote>
  <w:footnote w:type="continuationSeparator" w:id="0">
    <w:p w:rsidR="0038094F" w:rsidRDefault="0038094F" w:rsidP="00861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3B"/>
    <w:rsid w:val="000013A6"/>
    <w:rsid w:val="00006107"/>
    <w:rsid w:val="00012796"/>
    <w:rsid w:val="000159A1"/>
    <w:rsid w:val="00030C46"/>
    <w:rsid w:val="0004692D"/>
    <w:rsid w:val="000717CE"/>
    <w:rsid w:val="000B3940"/>
    <w:rsid w:val="000C631C"/>
    <w:rsid w:val="000D6449"/>
    <w:rsid w:val="000E32BA"/>
    <w:rsid w:val="000F40EB"/>
    <w:rsid w:val="00107F48"/>
    <w:rsid w:val="0012571D"/>
    <w:rsid w:val="00125ECE"/>
    <w:rsid w:val="00136E72"/>
    <w:rsid w:val="001562FF"/>
    <w:rsid w:val="001637C8"/>
    <w:rsid w:val="0018038A"/>
    <w:rsid w:val="001A32B4"/>
    <w:rsid w:val="001D3747"/>
    <w:rsid w:val="001F090E"/>
    <w:rsid w:val="001F6495"/>
    <w:rsid w:val="00211202"/>
    <w:rsid w:val="00223F7C"/>
    <w:rsid w:val="002433E7"/>
    <w:rsid w:val="00250FE7"/>
    <w:rsid w:val="00273FE7"/>
    <w:rsid w:val="002938EB"/>
    <w:rsid w:val="002A7948"/>
    <w:rsid w:val="002C1E84"/>
    <w:rsid w:val="0031146D"/>
    <w:rsid w:val="0031150F"/>
    <w:rsid w:val="003245B0"/>
    <w:rsid w:val="0035104E"/>
    <w:rsid w:val="00352B46"/>
    <w:rsid w:val="00356E7D"/>
    <w:rsid w:val="00371D36"/>
    <w:rsid w:val="0038094F"/>
    <w:rsid w:val="003947CA"/>
    <w:rsid w:val="00397A73"/>
    <w:rsid w:val="003C2CA2"/>
    <w:rsid w:val="003D2A33"/>
    <w:rsid w:val="00404357"/>
    <w:rsid w:val="00425F17"/>
    <w:rsid w:val="0043096E"/>
    <w:rsid w:val="00442BDA"/>
    <w:rsid w:val="00443B96"/>
    <w:rsid w:val="00444C1A"/>
    <w:rsid w:val="00451E59"/>
    <w:rsid w:val="004545E4"/>
    <w:rsid w:val="00461F81"/>
    <w:rsid w:val="004948F5"/>
    <w:rsid w:val="004960F2"/>
    <w:rsid w:val="004B29C4"/>
    <w:rsid w:val="004B50AE"/>
    <w:rsid w:val="004C4254"/>
    <w:rsid w:val="004D5160"/>
    <w:rsid w:val="004F7BB1"/>
    <w:rsid w:val="00512570"/>
    <w:rsid w:val="00581169"/>
    <w:rsid w:val="00583656"/>
    <w:rsid w:val="005C52BA"/>
    <w:rsid w:val="005F443B"/>
    <w:rsid w:val="006129BC"/>
    <w:rsid w:val="00635023"/>
    <w:rsid w:val="006C4CC5"/>
    <w:rsid w:val="006D102D"/>
    <w:rsid w:val="006E013F"/>
    <w:rsid w:val="0071343C"/>
    <w:rsid w:val="00727F5F"/>
    <w:rsid w:val="00732903"/>
    <w:rsid w:val="007429B4"/>
    <w:rsid w:val="0075352C"/>
    <w:rsid w:val="00767F4E"/>
    <w:rsid w:val="007845F7"/>
    <w:rsid w:val="00785D46"/>
    <w:rsid w:val="00796BB8"/>
    <w:rsid w:val="007A3D91"/>
    <w:rsid w:val="007C079F"/>
    <w:rsid w:val="007C725C"/>
    <w:rsid w:val="007D02F0"/>
    <w:rsid w:val="007D6703"/>
    <w:rsid w:val="007E07D7"/>
    <w:rsid w:val="00811A2E"/>
    <w:rsid w:val="00816361"/>
    <w:rsid w:val="00841145"/>
    <w:rsid w:val="00846508"/>
    <w:rsid w:val="00861C79"/>
    <w:rsid w:val="0087702E"/>
    <w:rsid w:val="00882557"/>
    <w:rsid w:val="008A407F"/>
    <w:rsid w:val="008B6F26"/>
    <w:rsid w:val="008D60E3"/>
    <w:rsid w:val="009053D0"/>
    <w:rsid w:val="00906101"/>
    <w:rsid w:val="00943D47"/>
    <w:rsid w:val="00953F57"/>
    <w:rsid w:val="00955860"/>
    <w:rsid w:val="00960FF8"/>
    <w:rsid w:val="00965731"/>
    <w:rsid w:val="009D20B6"/>
    <w:rsid w:val="009D7DED"/>
    <w:rsid w:val="009F3BF9"/>
    <w:rsid w:val="009F50CF"/>
    <w:rsid w:val="00A002C2"/>
    <w:rsid w:val="00A033D8"/>
    <w:rsid w:val="00A037B5"/>
    <w:rsid w:val="00A23C06"/>
    <w:rsid w:val="00A26283"/>
    <w:rsid w:val="00A53F7C"/>
    <w:rsid w:val="00A570C0"/>
    <w:rsid w:val="00A84CCB"/>
    <w:rsid w:val="00A95CEE"/>
    <w:rsid w:val="00AB0530"/>
    <w:rsid w:val="00AB30ED"/>
    <w:rsid w:val="00AB7160"/>
    <w:rsid w:val="00AB72C6"/>
    <w:rsid w:val="00AC4F4E"/>
    <w:rsid w:val="00AC4F53"/>
    <w:rsid w:val="00AD3676"/>
    <w:rsid w:val="00AD5322"/>
    <w:rsid w:val="00AD6881"/>
    <w:rsid w:val="00AE6B14"/>
    <w:rsid w:val="00AF095D"/>
    <w:rsid w:val="00AF28E9"/>
    <w:rsid w:val="00AF7545"/>
    <w:rsid w:val="00B05B80"/>
    <w:rsid w:val="00B25490"/>
    <w:rsid w:val="00B5519E"/>
    <w:rsid w:val="00B91BD3"/>
    <w:rsid w:val="00C058E3"/>
    <w:rsid w:val="00C05A51"/>
    <w:rsid w:val="00C27A92"/>
    <w:rsid w:val="00C307A0"/>
    <w:rsid w:val="00C3749D"/>
    <w:rsid w:val="00C4414A"/>
    <w:rsid w:val="00C4658D"/>
    <w:rsid w:val="00C56C81"/>
    <w:rsid w:val="00C8740D"/>
    <w:rsid w:val="00CB532B"/>
    <w:rsid w:val="00CB54A8"/>
    <w:rsid w:val="00CB671B"/>
    <w:rsid w:val="00CD63AF"/>
    <w:rsid w:val="00D011B2"/>
    <w:rsid w:val="00D13CFA"/>
    <w:rsid w:val="00D43BBD"/>
    <w:rsid w:val="00D60432"/>
    <w:rsid w:val="00D71E5E"/>
    <w:rsid w:val="00D75C37"/>
    <w:rsid w:val="00D77B92"/>
    <w:rsid w:val="00DA79F5"/>
    <w:rsid w:val="00DA7D95"/>
    <w:rsid w:val="00DB3852"/>
    <w:rsid w:val="00E13001"/>
    <w:rsid w:val="00E17EB7"/>
    <w:rsid w:val="00E32358"/>
    <w:rsid w:val="00E37B2C"/>
    <w:rsid w:val="00E57329"/>
    <w:rsid w:val="00E76928"/>
    <w:rsid w:val="00E83000"/>
    <w:rsid w:val="00E9394D"/>
    <w:rsid w:val="00EA69E4"/>
    <w:rsid w:val="00ED1727"/>
    <w:rsid w:val="00EE4A56"/>
    <w:rsid w:val="00F137F9"/>
    <w:rsid w:val="00F163B0"/>
    <w:rsid w:val="00F30F57"/>
    <w:rsid w:val="00F569A7"/>
    <w:rsid w:val="00F92B3A"/>
    <w:rsid w:val="00F955E4"/>
    <w:rsid w:val="00FA1230"/>
    <w:rsid w:val="00FA2188"/>
    <w:rsid w:val="00FA4A33"/>
    <w:rsid w:val="00FB5ACE"/>
    <w:rsid w:val="00FC3785"/>
    <w:rsid w:val="00FE2ED3"/>
    <w:rsid w:val="00FF4368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90,#66707a,#2b7e02,#9f9,#9cf"/>
    </o:shapedefaults>
    <o:shapelayout v:ext="edit">
      <o:idmap v:ext="edit" data="1"/>
    </o:shapelayout>
  </w:shapeDefaults>
  <w:decimalSymbol w:val=","/>
  <w:listSeparator w:val=";"/>
  <w15:docId w15:val="{0E926C92-BB93-4B1C-BD40-8F32E39C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4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44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44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F44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4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4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4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43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5F443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sthead">
    <w:name w:val="Masthead"/>
    <w:basedOn w:val="1"/>
    <w:rsid w:val="0012571D"/>
    <w:pPr>
      <w:spacing w:before="0"/>
    </w:pPr>
    <w:rPr>
      <w:rFonts w:cs="Times New Roman"/>
      <w:b w:val="0"/>
      <w:bCs w:val="0"/>
      <w:sz w:val="80"/>
      <w:szCs w:val="96"/>
    </w:rPr>
  </w:style>
  <w:style w:type="paragraph" w:styleId="a3">
    <w:name w:val="Body Text"/>
    <w:basedOn w:val="a"/>
    <w:link w:val="a4"/>
    <w:rsid w:val="00FA4A33"/>
    <w:pPr>
      <w:spacing w:after="120" w:line="240" w:lineRule="atLeast"/>
    </w:pPr>
    <w:rPr>
      <w:color w:val="000000"/>
      <w:sz w:val="18"/>
      <w:szCs w:val="20"/>
    </w:rPr>
  </w:style>
  <w:style w:type="paragraph" w:styleId="a5">
    <w:name w:val="Body Text Indent"/>
    <w:basedOn w:val="a"/>
    <w:rsid w:val="00CB532B"/>
    <w:pPr>
      <w:tabs>
        <w:tab w:val="left" w:pos="180"/>
      </w:tabs>
      <w:spacing w:line="260" w:lineRule="exact"/>
      <w:ind w:left="187" w:hanging="187"/>
    </w:pPr>
    <w:rPr>
      <w:i/>
      <w:color w:val="003366"/>
      <w:sz w:val="18"/>
      <w:szCs w:val="20"/>
    </w:rPr>
  </w:style>
  <w:style w:type="paragraph" w:customStyle="1" w:styleId="QuoteText">
    <w:name w:val="Quote Text"/>
    <w:basedOn w:val="a"/>
    <w:rsid w:val="0075352C"/>
    <w:pPr>
      <w:spacing w:line="360" w:lineRule="atLeast"/>
      <w:jc w:val="center"/>
    </w:pPr>
    <w:rPr>
      <w:b/>
      <w:i/>
      <w:color w:val="003366"/>
      <w:szCs w:val="20"/>
    </w:rPr>
  </w:style>
  <w:style w:type="paragraph" w:customStyle="1" w:styleId="CaptionText">
    <w:name w:val="Caption Text"/>
    <w:basedOn w:val="a"/>
    <w:rsid w:val="00F137F9"/>
    <w:pPr>
      <w:spacing w:line="240" w:lineRule="atLeast"/>
    </w:pPr>
    <w:rPr>
      <w:color w:val="003366"/>
      <w:sz w:val="16"/>
      <w:szCs w:val="20"/>
    </w:rPr>
  </w:style>
  <w:style w:type="paragraph" w:customStyle="1" w:styleId="QuoteTextLeftAlign">
    <w:name w:val="Quote Text Left Align"/>
    <w:basedOn w:val="QuoteText"/>
    <w:rsid w:val="002433E7"/>
    <w:pPr>
      <w:jc w:val="left"/>
    </w:pPr>
  </w:style>
  <w:style w:type="paragraph" w:customStyle="1" w:styleId="CaptionTextWhite">
    <w:name w:val="Caption Text White"/>
    <w:basedOn w:val="a"/>
    <w:rsid w:val="000159A1"/>
    <w:rPr>
      <w:color w:val="FFFFFF"/>
      <w:sz w:val="16"/>
    </w:rPr>
  </w:style>
  <w:style w:type="paragraph" w:customStyle="1" w:styleId="VolumeNumber">
    <w:name w:val="Volume Number"/>
    <w:basedOn w:val="CaptionText"/>
    <w:rsid w:val="0031150F"/>
    <w:pPr>
      <w:jc w:val="right"/>
    </w:pPr>
    <w:rPr>
      <w:color w:val="FFFFFF"/>
    </w:rPr>
  </w:style>
  <w:style w:type="paragraph" w:customStyle="1" w:styleId="PageNumbers">
    <w:name w:val="Page Numbers"/>
    <w:basedOn w:val="VolumeNumber"/>
    <w:rsid w:val="00CB532B"/>
    <w:pPr>
      <w:jc w:val="left"/>
    </w:pPr>
  </w:style>
  <w:style w:type="character" w:styleId="a6">
    <w:name w:val="Hyperlink"/>
    <w:basedOn w:val="a0"/>
    <w:rsid w:val="00A95CEE"/>
    <w:rPr>
      <w:color w:val="0000FF"/>
      <w:u w:val="single"/>
    </w:rPr>
  </w:style>
  <w:style w:type="paragraph" w:customStyle="1" w:styleId="ContactInformation">
    <w:name w:val="Contact Information"/>
    <w:basedOn w:val="a3"/>
    <w:rsid w:val="00AB72C6"/>
    <w:rPr>
      <w:b/>
      <w:i/>
    </w:rPr>
  </w:style>
  <w:style w:type="paragraph" w:customStyle="1" w:styleId="MailingAddress">
    <w:name w:val="Mailing Address"/>
    <w:basedOn w:val="VolumeNumber"/>
    <w:rsid w:val="00CB532B"/>
    <w:pPr>
      <w:spacing w:before="60" w:after="60" w:line="320" w:lineRule="exact"/>
      <w:jc w:val="left"/>
    </w:pPr>
    <w:rPr>
      <w:color w:val="003366"/>
      <w:sz w:val="24"/>
    </w:rPr>
  </w:style>
  <w:style w:type="paragraph" w:customStyle="1" w:styleId="QuoteTextWhite">
    <w:name w:val="Quote Text White"/>
    <w:basedOn w:val="QuoteText"/>
    <w:rsid w:val="0012571D"/>
    <w:rPr>
      <w:color w:val="FFFFFF"/>
    </w:rPr>
  </w:style>
  <w:style w:type="paragraph" w:styleId="a7">
    <w:name w:val="Normal (Web)"/>
    <w:basedOn w:val="a"/>
    <w:semiHidden/>
    <w:rsid w:val="00B25490"/>
    <w:pPr>
      <w:spacing w:before="144" w:after="144"/>
    </w:pPr>
    <w:rPr>
      <w:rFonts w:ascii="Times New Roman" w:eastAsia="Batang" w:hAnsi="Times New Roman"/>
      <w:lang w:eastAsia="ko-KR"/>
    </w:rPr>
  </w:style>
  <w:style w:type="paragraph" w:customStyle="1" w:styleId="WhiteText">
    <w:name w:val="White Text"/>
    <w:basedOn w:val="a"/>
    <w:rsid w:val="00AC4F53"/>
    <w:pPr>
      <w:keepNext/>
      <w:outlineLvl w:val="8"/>
    </w:pPr>
    <w:rPr>
      <w:rFonts w:ascii="Verdana" w:hAnsi="Verdana"/>
      <w:color w:val="FFFFFF"/>
      <w:sz w:val="16"/>
      <w:szCs w:val="16"/>
    </w:rPr>
  </w:style>
  <w:style w:type="character" w:customStyle="1" w:styleId="a4">
    <w:name w:val="Основной текст Знак"/>
    <w:basedOn w:val="a0"/>
    <w:link w:val="a3"/>
    <w:rsid w:val="00D75C37"/>
    <w:rPr>
      <w:rFonts w:ascii="Century Gothic" w:hAnsi="Century Gothic"/>
      <w:color w:val="000000"/>
      <w:sz w:val="18"/>
    </w:rPr>
  </w:style>
  <w:style w:type="paragraph" w:customStyle="1" w:styleId="ArticleHeading">
    <w:name w:val="Article Heading"/>
    <w:basedOn w:val="a"/>
    <w:rsid w:val="00451E59"/>
    <w:pPr>
      <w:keepNext/>
      <w:spacing w:before="120" w:after="60"/>
      <w:outlineLvl w:val="0"/>
    </w:pPr>
    <w:rPr>
      <w:rFonts w:cs="Arial"/>
      <w:b/>
      <w:bCs/>
      <w:color w:val="003366"/>
      <w:kern w:val="32"/>
      <w:sz w:val="28"/>
      <w:szCs w:val="32"/>
    </w:rPr>
  </w:style>
  <w:style w:type="paragraph" w:customStyle="1" w:styleId="ReturnAddress">
    <w:name w:val="Return Address"/>
    <w:basedOn w:val="a5"/>
    <w:rsid w:val="00451E59"/>
  </w:style>
  <w:style w:type="paragraph" w:customStyle="1" w:styleId="captiontextwhite0">
    <w:name w:val="captiontextwhite"/>
    <w:basedOn w:val="a"/>
    <w:rsid w:val="00C4658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aptiontext0">
    <w:name w:val="captiontext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rticleheading0">
    <w:name w:val="articleheading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quotetextwhite0">
    <w:name w:val="quotetextwhite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actinformation0">
    <w:name w:val="contactinformation"/>
    <w:basedOn w:val="a"/>
    <w:rsid w:val="00796BB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F4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4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44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F4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44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F44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F4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F443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F4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5F443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5F44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F44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5F44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F44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5F443B"/>
    <w:rPr>
      <w:b/>
      <w:bCs/>
    </w:rPr>
  </w:style>
  <w:style w:type="character" w:styleId="ae">
    <w:name w:val="Emphasis"/>
    <w:basedOn w:val="a0"/>
    <w:uiPriority w:val="20"/>
    <w:qFormat/>
    <w:rsid w:val="005F443B"/>
    <w:rPr>
      <w:i/>
      <w:iCs/>
    </w:rPr>
  </w:style>
  <w:style w:type="paragraph" w:styleId="af">
    <w:name w:val="No Spacing"/>
    <w:uiPriority w:val="1"/>
    <w:qFormat/>
    <w:rsid w:val="005F443B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5F44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443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F443B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5F44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5F443B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5F443B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5F443B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5F443B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5F443B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5F443B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5F443B"/>
    <w:pPr>
      <w:outlineLvl w:val="9"/>
    </w:pPr>
  </w:style>
  <w:style w:type="paragraph" w:styleId="af9">
    <w:name w:val="Balloon Text"/>
    <w:basedOn w:val="a"/>
    <w:link w:val="afa"/>
    <w:rsid w:val="005F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5F443B"/>
    <w:rPr>
      <w:rFonts w:ascii="Tahoma" w:hAnsi="Tahoma" w:cs="Tahoma"/>
      <w:sz w:val="16"/>
      <w:szCs w:val="16"/>
    </w:rPr>
  </w:style>
  <w:style w:type="paragraph" w:styleId="afb">
    <w:name w:val="header"/>
    <w:basedOn w:val="a"/>
    <w:link w:val="afc"/>
    <w:rsid w:val="0086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rsid w:val="00861C79"/>
  </w:style>
  <w:style w:type="paragraph" w:styleId="afd">
    <w:name w:val="footer"/>
    <w:basedOn w:val="a"/>
    <w:link w:val="afe"/>
    <w:uiPriority w:val="99"/>
    <w:rsid w:val="0086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61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7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18" Type="http://schemas.openxmlformats.org/officeDocument/2006/relationships/footer" Target="footer1.xml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3;&#1080;&#1084;&#1085;&#1072;&#1079;&#1080;&#1103;%20&#8470;5\AppData\Roaming\Microsoft\&#1064;&#1072;&#1073;&#1083;&#1086;&#1085;&#1099;\MS_Newsletter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A1AA-6221-4A24-AE65-BC9FA46A9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167EC-22FC-4B00-BE74-5CED0AE13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MS_Newsletter1</Template>
  <TotalTime>755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23</cp:revision>
  <cp:lastPrinted>2004-10-29T20:21:00Z</cp:lastPrinted>
  <dcterms:created xsi:type="dcterms:W3CDTF">2019-02-27T06:47:00Z</dcterms:created>
  <dcterms:modified xsi:type="dcterms:W3CDTF">2019-10-24T08:39:00Z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TC010128001049</vt:lpwstr>
  </property>
</Properties>
</file>